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18ED2" w14:textId="52E91B89" w:rsidR="00C200EA" w:rsidRPr="00F339AC" w:rsidRDefault="00C200EA" w:rsidP="647DEE01">
      <w:pPr>
        <w:tabs>
          <w:tab w:val="left" w:pos="9390"/>
        </w:tabs>
        <w:jc w:val="center"/>
        <w:rPr>
          <w:rFonts w:cs="Arial"/>
          <w:b/>
          <w:bCs/>
          <w:color w:val="365F91"/>
          <w:sz w:val="36"/>
          <w:szCs w:val="36"/>
        </w:rPr>
      </w:pPr>
      <w:r w:rsidRPr="00F339AC">
        <w:rPr>
          <w:rFonts w:ascii="Calibri" w:hAnsi="Calibri" w:cs="Arial"/>
          <w:b/>
          <w:bCs/>
          <w:color w:val="365F91" w:themeColor="accent1" w:themeShade="BF"/>
          <w:sz w:val="36"/>
          <w:szCs w:val="36"/>
        </w:rPr>
        <w:t>NSTF</w:t>
      </w:r>
      <w:r w:rsidRPr="00F339AC">
        <w:rPr>
          <w:rFonts w:cs="Arial"/>
          <w:b/>
          <w:bCs/>
          <w:color w:val="365F91" w:themeColor="accent1" w:themeShade="BF"/>
          <w:sz w:val="36"/>
          <w:szCs w:val="36"/>
        </w:rPr>
        <w:t xml:space="preserve"> </w:t>
      </w:r>
      <w:r w:rsidRPr="00F339AC">
        <w:rPr>
          <w:rFonts w:ascii="Calibri" w:hAnsi="Calibri" w:cs="Arial"/>
          <w:b/>
          <w:bCs/>
          <w:color w:val="365F91" w:themeColor="accent1" w:themeShade="BF"/>
          <w:sz w:val="36"/>
          <w:szCs w:val="36"/>
        </w:rPr>
        <w:t>Annual General Meeting</w:t>
      </w:r>
      <w:r w:rsidR="00A55734" w:rsidRPr="00F339AC">
        <w:rPr>
          <w:rFonts w:ascii="Calibri" w:hAnsi="Calibri" w:cs="Arial"/>
          <w:b/>
          <w:bCs/>
          <w:color w:val="365F91" w:themeColor="accent1" w:themeShade="BF"/>
          <w:sz w:val="36"/>
          <w:szCs w:val="36"/>
        </w:rPr>
        <w:t xml:space="preserve"> (AGM)</w:t>
      </w:r>
      <w:r w:rsidRPr="00F339AC">
        <w:rPr>
          <w:rFonts w:ascii="Calibri" w:hAnsi="Calibri" w:cs="Arial"/>
          <w:b/>
          <w:bCs/>
          <w:color w:val="365F91" w:themeColor="accent1" w:themeShade="BF"/>
          <w:sz w:val="36"/>
          <w:szCs w:val="36"/>
        </w:rPr>
        <w:t xml:space="preserve"> – </w:t>
      </w:r>
      <w:r w:rsidR="002B4470">
        <w:rPr>
          <w:rFonts w:ascii="Calibri" w:hAnsi="Calibri" w:cs="Arial"/>
          <w:b/>
          <w:bCs/>
          <w:color w:val="365F91" w:themeColor="accent1" w:themeShade="BF"/>
          <w:sz w:val="36"/>
          <w:szCs w:val="36"/>
        </w:rPr>
        <w:t>6</w:t>
      </w:r>
      <w:r w:rsidRPr="00F339AC">
        <w:rPr>
          <w:rFonts w:ascii="Calibri" w:hAnsi="Calibri" w:cs="Arial"/>
          <w:b/>
          <w:bCs/>
          <w:color w:val="365F91" w:themeColor="accent1" w:themeShade="BF"/>
          <w:sz w:val="36"/>
          <w:szCs w:val="36"/>
        </w:rPr>
        <w:t xml:space="preserve"> November</w:t>
      </w:r>
      <w:r w:rsidRPr="00F339AC">
        <w:rPr>
          <w:rFonts w:cs="Arial"/>
          <w:b/>
          <w:bCs/>
          <w:color w:val="365F91" w:themeColor="accent1" w:themeShade="BF"/>
          <w:sz w:val="36"/>
          <w:szCs w:val="36"/>
        </w:rPr>
        <w:t xml:space="preserve"> 202</w:t>
      </w:r>
      <w:r w:rsidR="002B4470">
        <w:rPr>
          <w:rFonts w:cs="Arial"/>
          <w:b/>
          <w:bCs/>
          <w:color w:val="365F91" w:themeColor="accent1" w:themeShade="BF"/>
          <w:sz w:val="36"/>
          <w:szCs w:val="36"/>
        </w:rPr>
        <w:t>6</w:t>
      </w:r>
    </w:p>
    <w:p w14:paraId="34511550" w14:textId="77777777" w:rsidR="00C200EA" w:rsidRPr="00F339AC" w:rsidRDefault="00C200EA" w:rsidP="002E6342">
      <w:pPr>
        <w:tabs>
          <w:tab w:val="left" w:pos="9390"/>
        </w:tabs>
        <w:jc w:val="center"/>
        <w:rPr>
          <w:rFonts w:ascii="Arial" w:eastAsia="Times New Roman" w:hAnsi="Arial" w:cs="Arial"/>
          <w:b/>
          <w:bCs/>
          <w:color w:val="DB6E4D"/>
          <w:sz w:val="28"/>
          <w:szCs w:val="28"/>
          <w:lang w:eastAsia="en-GB"/>
        </w:rPr>
      </w:pPr>
      <w:r w:rsidRPr="00F339AC">
        <w:rPr>
          <w:rFonts w:ascii="Arial" w:eastAsia="Times New Roman" w:hAnsi="Arial" w:cs="Arial"/>
          <w:b/>
          <w:bCs/>
          <w:color w:val="DB6E4D"/>
          <w:sz w:val="28"/>
          <w:szCs w:val="28"/>
          <w:lang w:eastAsia="en-GB"/>
        </w:rPr>
        <w:t>Nominations and Suggestions Form</w:t>
      </w:r>
    </w:p>
    <w:p w14:paraId="25AB5DD4" w14:textId="77777777" w:rsidR="00C200EA" w:rsidRPr="00BD0221" w:rsidRDefault="00C200EA" w:rsidP="002E6342">
      <w:pPr>
        <w:pStyle w:val="BodyText"/>
        <w:jc w:val="left"/>
        <w:rPr>
          <w:rFonts w:ascii="Calibri" w:hAnsi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875"/>
      </w:tblGrid>
      <w:tr w:rsidR="00C200EA" w:rsidRPr="00733D8E" w14:paraId="33DB048D" w14:textId="77777777" w:rsidTr="3A75EF6C">
        <w:tc>
          <w:tcPr>
            <w:tcW w:w="1838" w:type="dxa"/>
          </w:tcPr>
          <w:p w14:paraId="3A3B5799" w14:textId="77777777" w:rsidR="00C200EA" w:rsidRPr="00733D8E" w:rsidRDefault="00C200EA" w:rsidP="00733D8E">
            <w:pPr>
              <w:pStyle w:val="BodyText"/>
              <w:jc w:val="left"/>
              <w:rPr>
                <w:rFonts w:ascii="Calibri" w:hAnsi="Calibri"/>
                <w:sz w:val="24"/>
                <w:szCs w:val="24"/>
              </w:rPr>
            </w:pPr>
            <w:r w:rsidRPr="00733D8E">
              <w:rPr>
                <w:rFonts w:ascii="Calibri" w:hAnsi="Calibri"/>
                <w:sz w:val="24"/>
                <w:szCs w:val="24"/>
              </w:rPr>
              <w:t xml:space="preserve">Name: </w:t>
            </w:r>
          </w:p>
        </w:tc>
        <w:tc>
          <w:tcPr>
            <w:tcW w:w="7875" w:type="dxa"/>
          </w:tcPr>
          <w:p w14:paraId="119C4A4C" w14:textId="77777777" w:rsidR="00C200EA" w:rsidRPr="00733D8E" w:rsidRDefault="00C200EA" w:rsidP="00733D8E">
            <w:pPr>
              <w:pStyle w:val="BodyText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  <w:tr w:rsidR="00C200EA" w:rsidRPr="00733D8E" w14:paraId="39CB3834" w14:textId="77777777" w:rsidTr="3A75EF6C">
        <w:tc>
          <w:tcPr>
            <w:tcW w:w="1838" w:type="dxa"/>
          </w:tcPr>
          <w:p w14:paraId="744A5EE0" w14:textId="77777777" w:rsidR="00C200EA" w:rsidRPr="00733D8E" w:rsidRDefault="00C200EA" w:rsidP="00733D8E">
            <w:pPr>
              <w:pStyle w:val="BodyText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733D8E">
              <w:rPr>
                <w:rFonts w:ascii="Calibri" w:hAnsi="Calibri"/>
                <w:sz w:val="24"/>
                <w:szCs w:val="24"/>
              </w:rPr>
              <w:t xml:space="preserve">Organisation: </w:t>
            </w:r>
          </w:p>
        </w:tc>
        <w:tc>
          <w:tcPr>
            <w:tcW w:w="7875" w:type="dxa"/>
          </w:tcPr>
          <w:p w14:paraId="6426A66B" w14:textId="77777777" w:rsidR="00C200EA" w:rsidRPr="00733D8E" w:rsidRDefault="00C200EA" w:rsidP="3A75EF6C">
            <w:pPr>
              <w:pStyle w:val="BodyText"/>
              <w:jc w:val="left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4437FADB" w14:textId="77777777" w:rsidR="00C200EA" w:rsidRDefault="00C200EA" w:rsidP="002E6342">
      <w:pPr>
        <w:pStyle w:val="BodyText"/>
        <w:jc w:val="left"/>
        <w:rPr>
          <w:rFonts w:asciiTheme="minorHAnsi" w:hAnsiTheme="minorHAnsi"/>
          <w:sz w:val="24"/>
          <w:szCs w:val="24"/>
        </w:rPr>
      </w:pPr>
    </w:p>
    <w:p w14:paraId="329F86D7" w14:textId="77777777" w:rsidR="00C200EA" w:rsidRPr="00F339AC" w:rsidRDefault="00C200EA" w:rsidP="002E6342">
      <w:pPr>
        <w:pStyle w:val="BodyText"/>
        <w:jc w:val="left"/>
        <w:rPr>
          <w:rFonts w:asciiTheme="minorHAnsi" w:hAnsiTheme="minorHAnsi"/>
          <w:szCs w:val="22"/>
        </w:rPr>
      </w:pPr>
      <w:r w:rsidRPr="00F339AC">
        <w:rPr>
          <w:rFonts w:asciiTheme="minorHAnsi" w:hAnsiTheme="minorHAnsi"/>
          <w:szCs w:val="22"/>
        </w:rPr>
        <w:t>In this form you are asked for the following:</w:t>
      </w:r>
    </w:p>
    <w:p w14:paraId="02D05E58" w14:textId="0FF4329D" w:rsidR="00DF2212" w:rsidRDefault="00C200EA" w:rsidP="003072BD">
      <w:pPr>
        <w:pStyle w:val="BodyText"/>
        <w:numPr>
          <w:ilvl w:val="0"/>
          <w:numId w:val="78"/>
        </w:numPr>
        <w:jc w:val="left"/>
      </w:pPr>
      <w:r w:rsidRPr="004D2BB6">
        <w:rPr>
          <w:rFonts w:asciiTheme="minorHAnsi" w:hAnsiTheme="minorHAnsi"/>
        </w:rPr>
        <w:t>Adjudication Panel:</w:t>
      </w:r>
      <w:r w:rsidRPr="004D2BB6">
        <w:rPr>
          <w:rFonts w:asciiTheme="minorHAnsi" w:hAnsiTheme="minorHAnsi"/>
          <w:b w:val="0"/>
        </w:rPr>
        <w:t xml:space="preserve"> Nominations for </w:t>
      </w:r>
      <w:r w:rsidRPr="647DEE01">
        <w:rPr>
          <w:rFonts w:asciiTheme="minorHAnsi" w:hAnsiTheme="minorHAnsi"/>
          <w:b w:val="0"/>
        </w:rPr>
        <w:t xml:space="preserve">NSTF Adjudication Panel members for the </w:t>
      </w:r>
      <w:hyperlink r:id="rId11" w:history="1">
        <w:r w:rsidR="002B4470" w:rsidRPr="002B4470">
          <w:rPr>
            <w:rStyle w:val="Hyperlink"/>
            <w:rFonts w:asciiTheme="minorHAnsi" w:hAnsiTheme="minorHAnsi"/>
            <w:b w:val="0"/>
          </w:rPr>
          <w:t>2026/2027 NSTF-South32 Awards</w:t>
        </w:r>
      </w:hyperlink>
      <w:r w:rsidR="002B4470" w:rsidRPr="003072BD">
        <w:t xml:space="preserve"> </w:t>
      </w:r>
    </w:p>
    <w:p w14:paraId="52E7B977" w14:textId="26466C61" w:rsidR="00C200EA" w:rsidRDefault="00C200EA" w:rsidP="00336592">
      <w:pPr>
        <w:pStyle w:val="BodyText"/>
        <w:numPr>
          <w:ilvl w:val="0"/>
          <w:numId w:val="78"/>
        </w:numPr>
        <w:jc w:val="left"/>
        <w:rPr>
          <w:rFonts w:asciiTheme="minorHAnsi" w:hAnsiTheme="minorHAnsi"/>
          <w:b w:val="0"/>
        </w:rPr>
      </w:pPr>
      <w:r w:rsidRPr="647DEE01">
        <w:rPr>
          <w:rFonts w:asciiTheme="minorHAnsi" w:hAnsiTheme="minorHAnsi"/>
        </w:rPr>
        <w:t>Topics and themes suggestions:</w:t>
      </w:r>
      <w:r w:rsidRPr="647DEE01">
        <w:rPr>
          <w:rFonts w:asciiTheme="minorHAnsi" w:hAnsiTheme="minorHAnsi"/>
          <w:b w:val="0"/>
        </w:rPr>
        <w:t xml:space="preserve"> Suggestions for </w:t>
      </w:r>
      <w:hyperlink r:id="rId12" w:history="1">
        <w:r w:rsidRPr="647DEE01">
          <w:rPr>
            <w:rStyle w:val="Hyperlink"/>
            <w:rFonts w:asciiTheme="minorHAnsi" w:hAnsiTheme="minorHAnsi"/>
            <w:b w:val="0"/>
          </w:rPr>
          <w:t>NSTF Discussion Forums</w:t>
        </w:r>
      </w:hyperlink>
      <w:r w:rsidRPr="647DEE01">
        <w:rPr>
          <w:rFonts w:asciiTheme="minorHAnsi" w:hAnsiTheme="minorHAnsi"/>
          <w:b w:val="0"/>
        </w:rPr>
        <w:t xml:space="preserve"> in 202</w:t>
      </w:r>
      <w:r w:rsidR="002B4470">
        <w:rPr>
          <w:rFonts w:asciiTheme="minorHAnsi" w:hAnsiTheme="minorHAnsi"/>
          <w:b w:val="0"/>
        </w:rPr>
        <w:t>7</w:t>
      </w:r>
      <w:r w:rsidR="00A55734">
        <w:rPr>
          <w:rFonts w:asciiTheme="minorHAnsi" w:hAnsiTheme="minorHAnsi"/>
          <w:b w:val="0"/>
        </w:rPr>
        <w:t xml:space="preserve"> </w:t>
      </w:r>
      <w:r w:rsidRPr="647DEE01">
        <w:rPr>
          <w:rFonts w:asciiTheme="minorHAnsi" w:hAnsiTheme="minorHAnsi"/>
          <w:b w:val="0"/>
        </w:rPr>
        <w:t>– topics, themes, speakers and partners</w:t>
      </w:r>
    </w:p>
    <w:p w14:paraId="0AA7CFD3" w14:textId="77777777" w:rsidR="00C200EA" w:rsidRPr="00F339AC" w:rsidRDefault="00C200EA" w:rsidP="00C200EA">
      <w:pPr>
        <w:pStyle w:val="BodyText"/>
        <w:jc w:val="left"/>
        <w:rPr>
          <w:rFonts w:asciiTheme="minorHAnsi" w:hAnsiTheme="minorHAnsi"/>
          <w:b w:val="0"/>
          <w:sz w:val="28"/>
          <w:szCs w:val="28"/>
        </w:rPr>
      </w:pPr>
    </w:p>
    <w:p w14:paraId="1EC2E2A6" w14:textId="22EC9D40" w:rsidR="00C200EA" w:rsidRPr="008121C8" w:rsidRDefault="00C200EA" w:rsidP="00C200EA">
      <w:pPr>
        <w:pStyle w:val="BodyText"/>
        <w:numPr>
          <w:ilvl w:val="0"/>
          <w:numId w:val="77"/>
        </w:numPr>
        <w:ind w:left="360"/>
        <w:jc w:val="left"/>
        <w:rPr>
          <w:rFonts w:ascii="Calibri" w:hAnsi="Calibri"/>
          <w:color w:val="365F91"/>
          <w:sz w:val="28"/>
          <w:szCs w:val="28"/>
        </w:rPr>
      </w:pPr>
      <w:r w:rsidRPr="008121C8">
        <w:rPr>
          <w:rFonts w:ascii="Calibri" w:hAnsi="Calibri"/>
          <w:color w:val="365F91" w:themeColor="accent1" w:themeShade="BF"/>
          <w:sz w:val="28"/>
          <w:szCs w:val="28"/>
        </w:rPr>
        <w:t>Adjudication Panel for the 202</w:t>
      </w:r>
      <w:r w:rsidR="002B4470">
        <w:rPr>
          <w:rFonts w:ascii="Calibri" w:hAnsi="Calibri"/>
          <w:color w:val="365F91" w:themeColor="accent1" w:themeShade="BF"/>
          <w:sz w:val="28"/>
          <w:szCs w:val="28"/>
        </w:rPr>
        <w:t>6</w:t>
      </w:r>
      <w:r w:rsidRPr="008121C8">
        <w:rPr>
          <w:rFonts w:ascii="Calibri" w:hAnsi="Calibri"/>
          <w:color w:val="365F91" w:themeColor="accent1" w:themeShade="BF"/>
          <w:sz w:val="28"/>
          <w:szCs w:val="28"/>
        </w:rPr>
        <w:t>/202</w:t>
      </w:r>
      <w:r w:rsidR="002B4470">
        <w:rPr>
          <w:rFonts w:ascii="Calibri" w:hAnsi="Calibri"/>
          <w:color w:val="365F91" w:themeColor="accent1" w:themeShade="BF"/>
          <w:sz w:val="28"/>
          <w:szCs w:val="28"/>
        </w:rPr>
        <w:t>7</w:t>
      </w:r>
      <w:r w:rsidRPr="008121C8">
        <w:rPr>
          <w:rFonts w:ascii="Calibri" w:hAnsi="Calibri"/>
          <w:color w:val="365F91" w:themeColor="accent1" w:themeShade="BF"/>
          <w:sz w:val="28"/>
          <w:szCs w:val="28"/>
        </w:rPr>
        <w:t xml:space="preserve"> NSTF-South32 Awards: </w:t>
      </w:r>
    </w:p>
    <w:p w14:paraId="224C17C4" w14:textId="041B2823" w:rsidR="008803AE" w:rsidRDefault="00817108" w:rsidP="647DEE01">
      <w:pPr>
        <w:pStyle w:val="BodyText"/>
        <w:ind w:left="360"/>
        <w:jc w:val="left"/>
        <w:rPr>
          <w:rFonts w:ascii="Calibri" w:hAnsi="Calibri" w:cs="Arial"/>
          <w:b w:val="0"/>
          <w:lang w:val="en-ZA"/>
        </w:rPr>
      </w:pPr>
      <w:r w:rsidRPr="00F339AC">
        <w:rPr>
          <w:rFonts w:ascii="Calibri" w:hAnsi="Calibri" w:cs="Arial"/>
          <w:bCs/>
          <w:lang w:val="en-ZA"/>
        </w:rPr>
        <w:t xml:space="preserve">Nominating Adjudicators: </w:t>
      </w:r>
      <w:r w:rsidR="00C200EA" w:rsidRPr="647DEE01">
        <w:rPr>
          <w:rFonts w:ascii="Calibri" w:hAnsi="Calibri" w:cs="Arial"/>
          <w:b w:val="0"/>
          <w:i/>
          <w:iCs/>
          <w:lang w:val="en-ZA"/>
        </w:rPr>
        <w:t>You may submit as many nominations as you wish.</w:t>
      </w:r>
      <w:r w:rsidR="00C200EA" w:rsidRPr="647DEE01">
        <w:rPr>
          <w:rFonts w:ascii="Calibri" w:hAnsi="Calibri" w:cs="Arial"/>
          <w:b w:val="0"/>
          <w:lang w:val="en-ZA"/>
        </w:rPr>
        <w:t xml:space="preserve"> Appointments will be decided by the </w:t>
      </w:r>
      <w:hyperlink r:id="rId13" w:history="1">
        <w:r w:rsidR="00C200EA" w:rsidRPr="00D03BB8">
          <w:rPr>
            <w:rStyle w:val="Hyperlink"/>
            <w:rFonts w:ascii="Calibri" w:hAnsi="Calibri" w:cs="Arial"/>
            <w:b w:val="0"/>
            <w:lang w:val="en-ZA"/>
          </w:rPr>
          <w:t xml:space="preserve">NSTF </w:t>
        </w:r>
        <w:r w:rsidR="00A55734" w:rsidRPr="00D03BB8">
          <w:rPr>
            <w:rStyle w:val="Hyperlink"/>
            <w:rFonts w:ascii="Calibri" w:hAnsi="Calibri" w:cs="Arial"/>
            <w:b w:val="0"/>
            <w:lang w:val="en-ZA"/>
          </w:rPr>
          <w:t>Executive Committee (</w:t>
        </w:r>
        <w:r w:rsidR="00C200EA" w:rsidRPr="00D03BB8">
          <w:rPr>
            <w:rStyle w:val="Hyperlink"/>
            <w:rFonts w:ascii="Calibri" w:hAnsi="Calibri" w:cs="Arial"/>
            <w:b w:val="0"/>
            <w:lang w:val="en-ZA"/>
          </w:rPr>
          <w:t>Exco</w:t>
        </w:r>
        <w:r w:rsidR="00A55734" w:rsidRPr="00D03BB8">
          <w:rPr>
            <w:rStyle w:val="Hyperlink"/>
            <w:rFonts w:ascii="Calibri" w:hAnsi="Calibri" w:cs="Arial"/>
            <w:b w:val="0"/>
            <w:lang w:val="en-ZA"/>
          </w:rPr>
          <w:t>)</w:t>
        </w:r>
      </w:hyperlink>
      <w:r w:rsidR="00C200EA" w:rsidRPr="647DEE01">
        <w:rPr>
          <w:rFonts w:ascii="Calibri" w:hAnsi="Calibri" w:cs="Arial"/>
          <w:b w:val="0"/>
          <w:lang w:val="en-ZA"/>
        </w:rPr>
        <w:t xml:space="preserve">, according to suitability and availability of the candidates. Adjudicators are needed who are qualified in academia, research, engineering, </w:t>
      </w:r>
      <w:r w:rsidR="0007417D">
        <w:rPr>
          <w:rFonts w:ascii="Calibri" w:hAnsi="Calibri" w:cs="Arial"/>
          <w:b w:val="0"/>
          <w:lang w:val="en-ZA"/>
        </w:rPr>
        <w:t xml:space="preserve">technology, </w:t>
      </w:r>
      <w:r w:rsidR="00FA1C9B">
        <w:rPr>
          <w:rFonts w:ascii="Calibri" w:hAnsi="Calibri" w:cs="Arial"/>
          <w:b w:val="0"/>
          <w:lang w:val="en-ZA"/>
        </w:rPr>
        <w:t>and/</w:t>
      </w:r>
      <w:r w:rsidR="00C200EA" w:rsidRPr="647DEE01">
        <w:rPr>
          <w:rFonts w:ascii="Calibri" w:hAnsi="Calibri" w:cs="Arial"/>
          <w:b w:val="0"/>
          <w:lang w:val="en-ZA"/>
        </w:rPr>
        <w:t xml:space="preserve">or business, or experienced in </w:t>
      </w:r>
      <w:r w:rsidR="00A55734">
        <w:rPr>
          <w:rFonts w:ascii="Calibri" w:hAnsi="Calibri" w:cs="Arial"/>
          <w:b w:val="0"/>
          <w:lang w:val="en-ZA"/>
        </w:rPr>
        <w:t>science, engineering and technology (</w:t>
      </w:r>
      <w:r w:rsidR="00C200EA" w:rsidRPr="647DEE01">
        <w:rPr>
          <w:rFonts w:ascii="Calibri" w:hAnsi="Calibri" w:cs="Arial"/>
          <w:b w:val="0"/>
          <w:lang w:val="en-ZA"/>
        </w:rPr>
        <w:t>SET</w:t>
      </w:r>
      <w:r w:rsidR="00A55734">
        <w:rPr>
          <w:rFonts w:ascii="Calibri" w:hAnsi="Calibri" w:cs="Arial"/>
          <w:b w:val="0"/>
          <w:lang w:val="en-ZA"/>
        </w:rPr>
        <w:t>)</w:t>
      </w:r>
      <w:r w:rsidR="00C200EA" w:rsidRPr="647DEE01">
        <w:rPr>
          <w:rFonts w:ascii="Calibri" w:hAnsi="Calibri" w:cs="Arial"/>
          <w:b w:val="0"/>
          <w:lang w:val="en-ZA"/>
        </w:rPr>
        <w:t xml:space="preserve">-related </w:t>
      </w:r>
      <w:r w:rsidR="00FA1C9B">
        <w:rPr>
          <w:rFonts w:ascii="Calibri" w:hAnsi="Calibri" w:cs="Arial"/>
          <w:b w:val="0"/>
          <w:lang w:val="en-ZA"/>
        </w:rPr>
        <w:t>education, training or the innovation chain</w:t>
      </w:r>
      <w:r w:rsidR="00C200EA" w:rsidRPr="647DEE01">
        <w:rPr>
          <w:rFonts w:ascii="Calibri" w:hAnsi="Calibri" w:cs="Arial"/>
          <w:b w:val="0"/>
          <w:lang w:val="en-ZA"/>
        </w:rPr>
        <w:t xml:space="preserve">. Ideally there should be two adjudicators per </w:t>
      </w:r>
      <w:hyperlink r:id="rId14" w:history="1">
        <w:r w:rsidR="00C200EA" w:rsidRPr="00D03BB8">
          <w:rPr>
            <w:rStyle w:val="Hyperlink"/>
            <w:rFonts w:ascii="Calibri" w:hAnsi="Calibri" w:cs="Arial"/>
            <w:b w:val="0"/>
            <w:lang w:val="en-ZA"/>
          </w:rPr>
          <w:t>membership sector</w:t>
        </w:r>
      </w:hyperlink>
      <w:r w:rsidR="00C200EA" w:rsidRPr="647DEE01">
        <w:rPr>
          <w:rFonts w:ascii="Calibri" w:hAnsi="Calibri" w:cs="Arial"/>
          <w:b w:val="0"/>
          <w:lang w:val="en-ZA"/>
        </w:rPr>
        <w:t xml:space="preserve">, </w:t>
      </w:r>
      <w:r>
        <w:rPr>
          <w:rFonts w:ascii="Calibri" w:hAnsi="Calibri" w:cs="Arial"/>
          <w:b w:val="0"/>
          <w:lang w:val="en-ZA"/>
        </w:rPr>
        <w:t xml:space="preserve">a main and an alternate, </w:t>
      </w:r>
      <w:r w:rsidR="00C200EA" w:rsidRPr="647DEE01">
        <w:rPr>
          <w:rFonts w:ascii="Calibri" w:hAnsi="Calibri" w:cs="Arial"/>
          <w:b w:val="0"/>
          <w:lang w:val="en-ZA"/>
        </w:rPr>
        <w:t xml:space="preserve">to share the work or discuss the nominations together, and stand in for each other if one cannot attend a meeting of the panel. </w:t>
      </w:r>
      <w:hyperlink r:id="rId15" w:history="1">
        <w:r w:rsidR="0029011D">
          <w:rPr>
            <w:rStyle w:val="Hyperlink"/>
            <w:rFonts w:ascii="Calibri" w:hAnsi="Calibri" w:cs="Arial"/>
            <w:b w:val="0"/>
            <w:lang w:val="en-ZA"/>
          </w:rPr>
          <w:t>N</w:t>
        </w:r>
        <w:r w:rsidR="00C200EA" w:rsidRPr="00D03BB8">
          <w:rPr>
            <w:rStyle w:val="Hyperlink"/>
            <w:rFonts w:ascii="Calibri" w:hAnsi="Calibri" w:cs="Arial"/>
            <w:b w:val="0"/>
            <w:lang w:val="en-ZA"/>
          </w:rPr>
          <w:t>ominees</w:t>
        </w:r>
      </w:hyperlink>
      <w:r w:rsidR="00C200EA" w:rsidRPr="647DEE01">
        <w:rPr>
          <w:rFonts w:ascii="Calibri" w:hAnsi="Calibri" w:cs="Arial"/>
          <w:b w:val="0"/>
          <w:lang w:val="en-ZA"/>
        </w:rPr>
        <w:t xml:space="preserve"> are not only assessed on the quality of their research, but also on impact on society</w:t>
      </w:r>
      <w:r w:rsidR="00FA1C9B">
        <w:rPr>
          <w:rFonts w:ascii="Calibri" w:hAnsi="Calibri" w:cs="Arial"/>
          <w:b w:val="0"/>
          <w:lang w:val="en-ZA"/>
        </w:rPr>
        <w:t>, innovation, communication</w:t>
      </w:r>
      <w:r w:rsidR="00C200EA" w:rsidRPr="647DEE01">
        <w:rPr>
          <w:rFonts w:ascii="Calibri" w:hAnsi="Calibri" w:cs="Arial"/>
          <w:b w:val="0"/>
          <w:lang w:val="en-ZA"/>
        </w:rPr>
        <w:t xml:space="preserve"> and capacity </w:t>
      </w:r>
      <w:r w:rsidR="003B5FAE">
        <w:rPr>
          <w:rFonts w:ascii="Calibri" w:hAnsi="Calibri" w:cs="Arial"/>
          <w:b w:val="0"/>
          <w:lang w:val="en-ZA"/>
        </w:rPr>
        <w:t>development</w:t>
      </w:r>
      <w:r w:rsidR="00C200EA" w:rsidRPr="647DEE01">
        <w:rPr>
          <w:rFonts w:ascii="Calibri" w:hAnsi="Calibri" w:cs="Arial"/>
          <w:b w:val="0"/>
          <w:lang w:val="en-ZA"/>
        </w:rPr>
        <w:t>.</w:t>
      </w:r>
      <w:r w:rsidR="008803AE">
        <w:rPr>
          <w:rFonts w:ascii="Calibri" w:hAnsi="Calibri" w:cs="Arial"/>
          <w:b w:val="0"/>
          <w:lang w:val="en-ZA"/>
        </w:rPr>
        <w:t xml:space="preserve"> </w:t>
      </w:r>
    </w:p>
    <w:p w14:paraId="325273E4" w14:textId="77777777" w:rsidR="008803AE" w:rsidRDefault="008803AE" w:rsidP="647DEE01">
      <w:pPr>
        <w:pStyle w:val="BodyText"/>
        <w:ind w:left="360"/>
        <w:jc w:val="left"/>
        <w:rPr>
          <w:rFonts w:ascii="Calibri" w:hAnsi="Calibri" w:cs="Arial"/>
          <w:b w:val="0"/>
          <w:lang w:val="en-ZA"/>
        </w:rPr>
      </w:pPr>
    </w:p>
    <w:p w14:paraId="357DBAAB" w14:textId="49EA74D1" w:rsidR="00C200EA" w:rsidRPr="001647E8" w:rsidRDefault="008803AE" w:rsidP="647DEE01">
      <w:pPr>
        <w:pStyle w:val="BodyText"/>
        <w:ind w:left="360"/>
        <w:jc w:val="left"/>
        <w:rPr>
          <w:rFonts w:ascii="Calibri" w:hAnsi="Calibri" w:cs="Arial"/>
          <w:b w:val="0"/>
          <w:lang w:val="en-ZA"/>
        </w:rPr>
      </w:pPr>
      <w:r w:rsidRPr="00F339AC">
        <w:rPr>
          <w:rFonts w:ascii="Calibri" w:hAnsi="Calibri" w:cs="Arial"/>
          <w:bCs/>
          <w:lang w:val="en-ZA"/>
        </w:rPr>
        <w:t xml:space="preserve">The main work of the Adjudication Panel </w:t>
      </w:r>
      <w:r>
        <w:rPr>
          <w:rFonts w:ascii="Calibri" w:hAnsi="Calibri" w:cs="Arial"/>
          <w:b w:val="0"/>
          <w:lang w:val="en-ZA"/>
        </w:rPr>
        <w:t xml:space="preserve">takes place during April-May each year. The </w:t>
      </w:r>
      <w:r w:rsidR="00630DDF">
        <w:rPr>
          <w:rFonts w:ascii="Calibri" w:hAnsi="Calibri" w:cs="Arial"/>
          <w:b w:val="0"/>
          <w:lang w:val="en-ZA"/>
        </w:rPr>
        <w:t>p</w:t>
      </w:r>
      <w:r>
        <w:rPr>
          <w:rFonts w:ascii="Calibri" w:hAnsi="Calibri" w:cs="Arial"/>
          <w:b w:val="0"/>
          <w:lang w:val="en-ZA"/>
        </w:rPr>
        <w:t xml:space="preserve">anel holds a minimum of 3 meetings </w:t>
      </w:r>
      <w:r w:rsidR="00CD5E19" w:rsidRPr="00F339AC">
        <w:rPr>
          <w:rFonts w:ascii="Calibri" w:hAnsi="Calibri" w:cs="Arial"/>
          <w:b w:val="0"/>
          <w:i/>
          <w:iCs/>
          <w:lang w:val="en-ZA"/>
        </w:rPr>
        <w:t>online</w:t>
      </w:r>
      <w:r w:rsidR="00CD5E19">
        <w:rPr>
          <w:rFonts w:ascii="Calibri" w:hAnsi="Calibri" w:cs="Arial"/>
          <w:b w:val="0"/>
          <w:lang w:val="en-ZA"/>
        </w:rPr>
        <w:t xml:space="preserve">, </w:t>
      </w:r>
      <w:r>
        <w:rPr>
          <w:rFonts w:ascii="Calibri" w:hAnsi="Calibri" w:cs="Arial"/>
          <w:b w:val="0"/>
          <w:lang w:val="en-ZA"/>
        </w:rPr>
        <w:t>per year (Introductory meeting, decision-making, and review meeting) during April</w:t>
      </w:r>
      <w:r w:rsidR="007F52C6">
        <w:rPr>
          <w:rFonts w:ascii="Calibri" w:hAnsi="Calibri" w:cs="Arial"/>
          <w:b w:val="0"/>
          <w:lang w:val="en-ZA"/>
        </w:rPr>
        <w:t xml:space="preserve"> to</w:t>
      </w:r>
      <w:r>
        <w:rPr>
          <w:rFonts w:ascii="Calibri" w:hAnsi="Calibri" w:cs="Arial"/>
          <w:b w:val="0"/>
          <w:lang w:val="en-ZA"/>
        </w:rPr>
        <w:t xml:space="preserve"> May</w:t>
      </w:r>
      <w:r w:rsidR="00443EA1">
        <w:rPr>
          <w:rFonts w:ascii="Calibri" w:hAnsi="Calibri" w:cs="Arial"/>
          <w:b w:val="0"/>
          <w:lang w:val="en-ZA"/>
        </w:rPr>
        <w:t>,</w:t>
      </w:r>
      <w:r>
        <w:rPr>
          <w:rFonts w:ascii="Calibri" w:hAnsi="Calibri" w:cs="Arial"/>
          <w:b w:val="0"/>
          <w:lang w:val="en-ZA"/>
        </w:rPr>
        <w:t xml:space="preserve"> and </w:t>
      </w:r>
      <w:r w:rsidR="00443EA1">
        <w:rPr>
          <w:rFonts w:ascii="Calibri" w:hAnsi="Calibri" w:cs="Arial"/>
          <w:b w:val="0"/>
          <w:lang w:val="en-ZA"/>
        </w:rPr>
        <w:t xml:space="preserve">then </w:t>
      </w:r>
      <w:r w:rsidR="00AD6901">
        <w:rPr>
          <w:rFonts w:ascii="Calibri" w:hAnsi="Calibri" w:cs="Arial"/>
          <w:b w:val="0"/>
          <w:lang w:val="en-ZA"/>
        </w:rPr>
        <w:t xml:space="preserve">a review meeting in </w:t>
      </w:r>
      <w:r>
        <w:rPr>
          <w:rFonts w:ascii="Calibri" w:hAnsi="Calibri" w:cs="Arial"/>
          <w:b w:val="0"/>
          <w:lang w:val="en-ZA"/>
        </w:rPr>
        <w:t xml:space="preserve">August. Members of the Panel are expected to make time for the assessments of nominations </w:t>
      </w:r>
      <w:r w:rsidR="003F7124">
        <w:rPr>
          <w:rFonts w:ascii="Calibri" w:hAnsi="Calibri" w:cs="Arial"/>
          <w:b w:val="0"/>
          <w:lang w:val="en-ZA"/>
        </w:rPr>
        <w:t xml:space="preserve">during April </w:t>
      </w:r>
      <w:r w:rsidR="00750658">
        <w:rPr>
          <w:rFonts w:ascii="Calibri" w:hAnsi="Calibri" w:cs="Arial"/>
          <w:b w:val="0"/>
          <w:lang w:val="en-ZA"/>
        </w:rPr>
        <w:t xml:space="preserve">(there could be as many as </w:t>
      </w:r>
      <w:r w:rsidR="002E66A1">
        <w:rPr>
          <w:rFonts w:ascii="Calibri" w:hAnsi="Calibri" w:cs="Arial"/>
          <w:b w:val="0"/>
          <w:lang w:val="en-ZA"/>
        </w:rPr>
        <w:t>2</w:t>
      </w:r>
      <w:r w:rsidR="003F7124">
        <w:rPr>
          <w:rFonts w:ascii="Calibri" w:hAnsi="Calibri" w:cs="Arial"/>
          <w:b w:val="0"/>
          <w:lang w:val="en-ZA"/>
        </w:rPr>
        <w:t>5</w:t>
      </w:r>
      <w:r w:rsidR="002E66A1">
        <w:rPr>
          <w:rFonts w:ascii="Calibri" w:hAnsi="Calibri" w:cs="Arial"/>
          <w:b w:val="0"/>
          <w:lang w:val="en-ZA"/>
        </w:rPr>
        <w:t>0</w:t>
      </w:r>
      <w:r w:rsidR="002B4470">
        <w:rPr>
          <w:rFonts w:ascii="Calibri" w:hAnsi="Calibri" w:cs="Arial"/>
          <w:b w:val="0"/>
          <w:lang w:val="en-ZA"/>
        </w:rPr>
        <w:t xml:space="preserve"> or more</w:t>
      </w:r>
      <w:r w:rsidR="002E66A1">
        <w:rPr>
          <w:rFonts w:ascii="Calibri" w:hAnsi="Calibri" w:cs="Arial"/>
          <w:b w:val="0"/>
          <w:lang w:val="en-ZA"/>
        </w:rPr>
        <w:t xml:space="preserve"> assessments) </w:t>
      </w:r>
      <w:r>
        <w:rPr>
          <w:rFonts w:ascii="Calibri" w:hAnsi="Calibri" w:cs="Arial"/>
          <w:b w:val="0"/>
          <w:lang w:val="en-ZA"/>
        </w:rPr>
        <w:t>and to attend the meetings.</w:t>
      </w:r>
      <w:r w:rsidR="00817108">
        <w:rPr>
          <w:rFonts w:ascii="Calibri" w:hAnsi="Calibri" w:cs="Arial"/>
          <w:b w:val="0"/>
          <w:lang w:val="en-ZA"/>
        </w:rPr>
        <w:t xml:space="preserve"> These are voluntary positions.</w:t>
      </w:r>
    </w:p>
    <w:p w14:paraId="336F0D16" w14:textId="77777777" w:rsidR="00C200EA" w:rsidRDefault="00C200EA" w:rsidP="00336592">
      <w:pPr>
        <w:pStyle w:val="BodyText"/>
        <w:ind w:left="360"/>
        <w:jc w:val="left"/>
        <w:rPr>
          <w:rFonts w:ascii="Calibri" w:hAnsi="Calibri" w:cs="Arial"/>
          <w:szCs w:val="22"/>
          <w:u w:val="single"/>
          <w:lang w:val="en-ZA"/>
        </w:rPr>
      </w:pPr>
    </w:p>
    <w:p w14:paraId="4655CC19" w14:textId="5A62C2F8" w:rsidR="00C200EA" w:rsidRPr="00F339AC" w:rsidRDefault="00C200EA" w:rsidP="647DEE01">
      <w:pPr>
        <w:pStyle w:val="BodyText"/>
        <w:ind w:left="360"/>
        <w:jc w:val="left"/>
        <w:rPr>
          <w:rFonts w:ascii="Calibri" w:hAnsi="Calibri" w:cs="Arial"/>
          <w:color w:val="E36C0A" w:themeColor="accent6" w:themeShade="BF"/>
          <w:lang w:val="en-ZA"/>
        </w:rPr>
      </w:pPr>
      <w:r w:rsidRPr="647DEE01">
        <w:rPr>
          <w:rFonts w:ascii="Calibri" w:hAnsi="Calibri" w:cs="Arial"/>
          <w:u w:val="single"/>
          <w:lang w:val="en-ZA"/>
        </w:rPr>
        <w:t>You are allowed to nominate past adjudicators.</w:t>
      </w:r>
      <w:r w:rsidRPr="647DEE01">
        <w:rPr>
          <w:rFonts w:ascii="Calibri" w:hAnsi="Calibri" w:cs="Arial"/>
          <w:lang w:val="en-ZA"/>
        </w:rPr>
        <w:t xml:space="preserve"> </w:t>
      </w:r>
      <w:r w:rsidRPr="647DEE01">
        <w:rPr>
          <w:rFonts w:ascii="Calibri" w:hAnsi="Calibri" w:cs="Arial"/>
          <w:b w:val="0"/>
          <w:highlight w:val="yellow"/>
          <w:lang w:val="en-ZA"/>
        </w:rPr>
        <w:t>Note that all sectors</w:t>
      </w:r>
      <w:r w:rsidRPr="647DEE01">
        <w:rPr>
          <w:rFonts w:ascii="Calibri" w:hAnsi="Calibri" w:cs="Arial"/>
          <w:b w:val="0"/>
          <w:lang w:val="en-ZA"/>
        </w:rPr>
        <w:t xml:space="preserve"> are requested to nominate for the </w:t>
      </w:r>
      <w:r w:rsidR="00A55734">
        <w:rPr>
          <w:rFonts w:ascii="Calibri" w:hAnsi="Calibri" w:cs="Arial"/>
          <w:b w:val="0"/>
          <w:lang w:val="en-ZA"/>
        </w:rPr>
        <w:t>202</w:t>
      </w:r>
      <w:r w:rsidR="002B4470">
        <w:rPr>
          <w:rFonts w:ascii="Calibri" w:hAnsi="Calibri" w:cs="Arial"/>
          <w:b w:val="0"/>
          <w:lang w:val="en-ZA"/>
        </w:rPr>
        <w:t>7</w:t>
      </w:r>
      <w:r w:rsidR="00A55734">
        <w:rPr>
          <w:rFonts w:ascii="Calibri" w:hAnsi="Calibri" w:cs="Arial"/>
          <w:b w:val="0"/>
          <w:lang w:val="en-ZA"/>
        </w:rPr>
        <w:t xml:space="preserve"> </w:t>
      </w:r>
      <w:r w:rsidRPr="00F339AC">
        <w:rPr>
          <w:rFonts w:ascii="Calibri" w:hAnsi="Calibri" w:cs="Arial"/>
          <w:color w:val="E36C0A" w:themeColor="accent6" w:themeShade="BF"/>
          <w:lang w:val="en-ZA"/>
        </w:rPr>
        <w:t>Special Annual Theme Award:</w:t>
      </w:r>
      <w:r w:rsidR="003B1540" w:rsidRPr="00F339AC">
        <w:rPr>
          <w:rFonts w:ascii="Calibri" w:hAnsi="Calibri" w:cs="Arial"/>
          <w:color w:val="E36C0A" w:themeColor="accent6" w:themeShade="BF"/>
          <w:lang w:val="en-ZA"/>
        </w:rPr>
        <w:t xml:space="preserve"> </w:t>
      </w:r>
      <w:r w:rsidR="002B4470">
        <w:rPr>
          <w:rFonts w:ascii="Calibri" w:hAnsi="Calibri" w:cs="Arial"/>
          <w:color w:val="E36C0A" w:themeColor="accent6" w:themeShade="BF"/>
          <w:lang w:val="en-ZA"/>
        </w:rPr>
        <w:t>Ecosystem Restoration.</w:t>
      </w:r>
    </w:p>
    <w:p w14:paraId="6483C361" w14:textId="77777777" w:rsidR="00C200EA" w:rsidRDefault="00C200EA" w:rsidP="00336592">
      <w:pPr>
        <w:pStyle w:val="BodyText"/>
        <w:ind w:left="360"/>
        <w:jc w:val="left"/>
        <w:rPr>
          <w:rFonts w:ascii="Calibri" w:hAnsi="Calibri" w:cs="Arial"/>
          <w:szCs w:val="22"/>
          <w:lang w:val="en-ZA"/>
        </w:rPr>
      </w:pPr>
    </w:p>
    <w:p w14:paraId="2DEB5A73" w14:textId="19DE80C8" w:rsidR="00C200EA" w:rsidRDefault="00C200EA" w:rsidP="647DEE01">
      <w:pPr>
        <w:pStyle w:val="BodyText"/>
        <w:spacing w:after="240"/>
        <w:ind w:left="360"/>
        <w:jc w:val="left"/>
        <w:rPr>
          <w:rFonts w:ascii="Calibri" w:hAnsi="Calibri" w:cs="Arial"/>
          <w:lang w:val="en-ZA"/>
        </w:rPr>
      </w:pPr>
      <w:r w:rsidRPr="647DEE01">
        <w:rPr>
          <w:rFonts w:ascii="Calibri" w:hAnsi="Calibri" w:cs="Arial"/>
          <w:lang w:val="en-ZA"/>
        </w:rPr>
        <w:t xml:space="preserve">At least </w:t>
      </w:r>
      <w:r w:rsidR="00FD1FC4">
        <w:rPr>
          <w:rFonts w:ascii="Calibri" w:hAnsi="Calibri" w:cs="Arial"/>
          <w:lang w:val="en-ZA"/>
        </w:rPr>
        <w:t>ONE</w:t>
      </w:r>
      <w:r w:rsidR="00FD1FC4" w:rsidRPr="647DEE01">
        <w:rPr>
          <w:rFonts w:ascii="Calibri" w:hAnsi="Calibri" w:cs="Arial"/>
          <w:lang w:val="en-ZA"/>
        </w:rPr>
        <w:t xml:space="preserve"> </w:t>
      </w:r>
      <w:r w:rsidRPr="647DEE01">
        <w:rPr>
          <w:rFonts w:ascii="Calibri" w:hAnsi="Calibri" w:cs="Arial"/>
          <w:lang w:val="en-ZA"/>
        </w:rPr>
        <w:t xml:space="preserve">adjudicator is required for each of the following membership </w:t>
      </w:r>
      <w:r w:rsidRPr="647DEE01">
        <w:rPr>
          <w:rFonts w:ascii="Calibri" w:hAnsi="Calibri" w:cs="Arial"/>
          <w:u w:val="single"/>
          <w:lang w:val="en-ZA"/>
        </w:rPr>
        <w:t>sectors</w:t>
      </w:r>
      <w:r w:rsidRPr="647DEE01">
        <w:rPr>
          <w:rFonts w:ascii="Calibri" w:hAnsi="Calibri" w:cs="Arial"/>
          <w:lang w:val="en-ZA"/>
        </w:rPr>
        <w:t>:</w:t>
      </w:r>
    </w:p>
    <w:tbl>
      <w:tblPr>
        <w:tblStyle w:val="TableGrid"/>
        <w:tblW w:w="9939" w:type="dxa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2835"/>
        <w:gridCol w:w="709"/>
        <w:gridCol w:w="3848"/>
      </w:tblGrid>
      <w:tr w:rsidR="00C200EA" w:rsidRPr="0065129B" w14:paraId="5D249B58" w14:textId="77777777" w:rsidTr="3A75EF6C">
        <w:tc>
          <w:tcPr>
            <w:tcW w:w="9939" w:type="dxa"/>
            <w:gridSpan w:val="5"/>
            <w:shd w:val="clear" w:color="auto" w:fill="BFBFBF" w:themeFill="background1" w:themeFillShade="BF"/>
          </w:tcPr>
          <w:p w14:paraId="38F9AB12" w14:textId="5370BCB4" w:rsidR="00C200EA" w:rsidRPr="00D52610" w:rsidRDefault="00C200EA" w:rsidP="007117B5">
            <w:pPr>
              <w:pStyle w:val="Heading2"/>
              <w:jc w:val="center"/>
              <w:rPr>
                <w:rFonts w:ascii="Calibri" w:hAnsi="Calibri"/>
                <w:sz w:val="20"/>
                <w:szCs w:val="20"/>
              </w:rPr>
            </w:pPr>
            <w:r w:rsidRPr="00D52610">
              <w:rPr>
                <w:rFonts w:ascii="Calibri" w:hAnsi="Calibri"/>
                <w:sz w:val="20"/>
                <w:szCs w:val="20"/>
              </w:rPr>
              <w:t xml:space="preserve">NSTF Awards Adjudication Panel </w:t>
            </w:r>
            <w:r>
              <w:rPr>
                <w:rFonts w:ascii="Calibri" w:hAnsi="Calibri"/>
                <w:sz w:val="20"/>
                <w:szCs w:val="20"/>
              </w:rPr>
              <w:t>202</w:t>
            </w:r>
            <w:r w:rsidR="00DC79EE">
              <w:rPr>
                <w:rFonts w:ascii="Calibri" w:hAnsi="Calibri"/>
                <w:sz w:val="20"/>
                <w:szCs w:val="20"/>
              </w:rPr>
              <w:t>5</w:t>
            </w:r>
          </w:p>
        </w:tc>
      </w:tr>
      <w:tr w:rsidR="00C200EA" w:rsidRPr="0065129B" w14:paraId="166436ED" w14:textId="77777777" w:rsidTr="3A75EF6C">
        <w:tc>
          <w:tcPr>
            <w:tcW w:w="1413" w:type="dxa"/>
            <w:shd w:val="clear" w:color="auto" w:fill="D9D9D9" w:themeFill="background1" w:themeFillShade="D9"/>
          </w:tcPr>
          <w:p w14:paraId="60685596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  <w:r w:rsidRPr="00D52610">
              <w:rPr>
                <w:rFonts w:ascii="Calibri" w:hAnsi="Calibri"/>
                <w:b/>
                <w:sz w:val="20"/>
                <w:szCs w:val="20"/>
              </w:rPr>
              <w:t>PANEL POSITION</w:t>
            </w:r>
          </w:p>
        </w:tc>
        <w:tc>
          <w:tcPr>
            <w:tcW w:w="3969" w:type="dxa"/>
            <w:gridSpan w:val="2"/>
            <w:shd w:val="clear" w:color="auto" w:fill="D9D9D9" w:themeFill="background1" w:themeFillShade="D9"/>
          </w:tcPr>
          <w:p w14:paraId="1DA8346F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PANEL MEMBER AND ORGANISATIONS </w:t>
            </w:r>
          </w:p>
        </w:tc>
        <w:tc>
          <w:tcPr>
            <w:tcW w:w="4557" w:type="dxa"/>
            <w:gridSpan w:val="2"/>
            <w:tcBorders>
              <w:tl2br w:val="nil"/>
              <w:tr2bl w:val="nil"/>
            </w:tcBorders>
            <w:shd w:val="clear" w:color="auto" w:fill="D9D9D9" w:themeFill="background1" w:themeFillShade="D9"/>
          </w:tcPr>
          <w:p w14:paraId="58F0511A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STATUS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</w:p>
        </w:tc>
      </w:tr>
      <w:tr w:rsidR="00C200EA" w:rsidRPr="0065129B" w14:paraId="73F5C44D" w14:textId="77777777" w:rsidTr="3A75EF6C">
        <w:tc>
          <w:tcPr>
            <w:tcW w:w="1413" w:type="dxa"/>
          </w:tcPr>
          <w:p w14:paraId="1D9BEBD4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D52610">
              <w:rPr>
                <w:rFonts w:ascii="Calibri" w:hAnsi="Calibri"/>
                <w:b/>
                <w:sz w:val="20"/>
                <w:szCs w:val="20"/>
              </w:rPr>
              <w:lastRenderedPageBreak/>
              <w:t xml:space="preserve">Chair and </w:t>
            </w:r>
            <w:r>
              <w:rPr>
                <w:rFonts w:ascii="Calibri" w:hAnsi="Calibri"/>
                <w:b/>
                <w:sz w:val="20"/>
                <w:szCs w:val="20"/>
              </w:rPr>
              <w:t>H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ead </w:t>
            </w:r>
            <w:r>
              <w:rPr>
                <w:rFonts w:ascii="Calibri" w:hAnsi="Calibri"/>
                <w:b/>
                <w:sz w:val="20"/>
                <w:szCs w:val="20"/>
              </w:rPr>
              <w:t>A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>djudicator</w:t>
            </w:r>
          </w:p>
        </w:tc>
        <w:tc>
          <w:tcPr>
            <w:tcW w:w="3969" w:type="dxa"/>
            <w:gridSpan w:val="2"/>
          </w:tcPr>
          <w:p w14:paraId="01B2F3AB" w14:textId="0C71B25D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647DEE01">
              <w:rPr>
                <w:rFonts w:ascii="Calibri" w:hAnsi="Calibri"/>
                <w:sz w:val="20"/>
                <w:szCs w:val="20"/>
              </w:rPr>
              <w:t>Prof</w:t>
            </w:r>
            <w:r w:rsidR="00A55734">
              <w:rPr>
                <w:rFonts w:ascii="Calibri" w:hAnsi="Calibri"/>
                <w:sz w:val="20"/>
                <w:szCs w:val="20"/>
              </w:rPr>
              <w:t xml:space="preserve"> </w:t>
            </w:r>
            <w:r w:rsidRPr="647DEE01">
              <w:rPr>
                <w:rFonts w:ascii="Calibri" w:hAnsi="Calibri"/>
                <w:sz w:val="20"/>
                <w:szCs w:val="20"/>
              </w:rPr>
              <w:t>Gillian Drennan, Associate Professor, School of Geoscience, University of the Witwatersrand (Wits)</w:t>
            </w:r>
          </w:p>
        </w:tc>
        <w:tc>
          <w:tcPr>
            <w:tcW w:w="4557" w:type="dxa"/>
            <w:gridSpan w:val="2"/>
            <w:tcBorders>
              <w:bottom w:val="single" w:sz="4" w:space="0" w:color="000000" w:themeColor="text1"/>
              <w:tl2br w:val="single" w:sz="4" w:space="0" w:color="auto"/>
              <w:tr2bl w:val="single" w:sz="4" w:space="0" w:color="auto"/>
            </w:tcBorders>
          </w:tcPr>
          <w:p w14:paraId="68C54BB1" w14:textId="64B60606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Appointed by Exco </w:t>
            </w:r>
            <w:r w:rsidR="00855C1C">
              <w:rPr>
                <w:rFonts w:ascii="Calibri" w:hAnsi="Calibri"/>
                <w:sz w:val="20"/>
                <w:szCs w:val="20"/>
              </w:rPr>
              <w:t>– n</w:t>
            </w:r>
            <w:r w:rsidR="00DC79EE">
              <w:rPr>
                <w:rFonts w:ascii="Calibri" w:hAnsi="Calibri"/>
                <w:sz w:val="20"/>
                <w:szCs w:val="20"/>
              </w:rPr>
              <w:t>o</w:t>
            </w:r>
            <w:r w:rsidRPr="4BA1E0A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79EE">
              <w:rPr>
                <w:rFonts w:ascii="Calibri" w:hAnsi="Calibri"/>
                <w:sz w:val="20"/>
                <w:szCs w:val="20"/>
              </w:rPr>
              <w:t>n</w:t>
            </w:r>
            <w:r w:rsidRPr="4BA1E0A7">
              <w:rPr>
                <w:rFonts w:ascii="Calibri" w:hAnsi="Calibri"/>
                <w:sz w:val="20"/>
                <w:szCs w:val="20"/>
              </w:rPr>
              <w:t>omination required</w:t>
            </w:r>
          </w:p>
        </w:tc>
      </w:tr>
      <w:tr w:rsidR="00C200EA" w:rsidRPr="00642CE7" w14:paraId="33D0FB55" w14:textId="77777777" w:rsidTr="3A75EF6C">
        <w:tc>
          <w:tcPr>
            <w:tcW w:w="1413" w:type="dxa"/>
          </w:tcPr>
          <w:p w14:paraId="3678B99B" w14:textId="77777777" w:rsidR="00C200EA" w:rsidRPr="0065129B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Vice-Chair and Deputy Adjudicator</w:t>
            </w:r>
          </w:p>
        </w:tc>
        <w:tc>
          <w:tcPr>
            <w:tcW w:w="3969" w:type="dxa"/>
            <w:gridSpan w:val="2"/>
          </w:tcPr>
          <w:p w14:paraId="50753E0F" w14:textId="2779B362" w:rsidR="00C200EA" w:rsidRPr="0065129B" w:rsidRDefault="002B4470" w:rsidP="002B4470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Prof David Lokhat, </w:t>
            </w:r>
            <w:r w:rsidR="003072BD" w:rsidRPr="003072BD">
              <w:rPr>
                <w:rFonts w:ascii="Calibri" w:hAnsi="Calibri"/>
                <w:sz w:val="20"/>
                <w:szCs w:val="20"/>
              </w:rPr>
              <w:t>African Rainbow Minerals Chair</w:t>
            </w:r>
            <w:r w:rsidR="003072BD">
              <w:rPr>
                <w:rFonts w:ascii="Calibri" w:hAnsi="Calibri"/>
                <w:sz w:val="20"/>
                <w:szCs w:val="20"/>
              </w:rPr>
              <w:t xml:space="preserve">: </w:t>
            </w:r>
            <w:r w:rsidR="003072BD" w:rsidRPr="003072BD">
              <w:rPr>
                <w:rFonts w:ascii="Calibri" w:hAnsi="Calibri"/>
                <w:sz w:val="20"/>
                <w:szCs w:val="20"/>
              </w:rPr>
              <w:t>Sustainable Engineering and Process Intensification</w:t>
            </w:r>
            <w:r w:rsidR="003072BD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A06A1E">
              <w:rPr>
                <w:rFonts w:ascii="Calibri" w:hAnsi="Calibri"/>
                <w:sz w:val="20"/>
                <w:szCs w:val="20"/>
              </w:rPr>
              <w:t xml:space="preserve">University of KwaZulu-Natal (UKZN); </w:t>
            </w:r>
            <w:r w:rsidRPr="002B4470">
              <w:rPr>
                <w:rFonts w:ascii="Calibri" w:hAnsi="Calibri"/>
                <w:sz w:val="20"/>
                <w:szCs w:val="20"/>
              </w:rPr>
              <w:t>Immediate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2B4470">
              <w:rPr>
                <w:rFonts w:ascii="Calibri" w:hAnsi="Calibri"/>
                <w:sz w:val="20"/>
                <w:szCs w:val="20"/>
              </w:rPr>
              <w:t>Past President</w:t>
            </w:r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2B4470">
              <w:rPr>
                <w:rFonts w:ascii="Calibri" w:hAnsi="Calibri"/>
                <w:sz w:val="20"/>
                <w:szCs w:val="20"/>
              </w:rPr>
              <w:t>South African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2B4470">
              <w:rPr>
                <w:rFonts w:ascii="Calibri" w:hAnsi="Calibri"/>
                <w:sz w:val="20"/>
                <w:szCs w:val="20"/>
              </w:rPr>
              <w:t>Institution of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2B4470">
              <w:rPr>
                <w:rFonts w:ascii="Calibri" w:hAnsi="Calibri"/>
                <w:sz w:val="20"/>
                <w:szCs w:val="20"/>
              </w:rPr>
              <w:t>Chemical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2B4470">
              <w:rPr>
                <w:rFonts w:ascii="Calibri" w:hAnsi="Calibri"/>
                <w:sz w:val="20"/>
                <w:szCs w:val="20"/>
              </w:rPr>
              <w:t>Engineers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2B4470">
              <w:rPr>
                <w:rFonts w:ascii="Calibri" w:hAnsi="Calibri"/>
                <w:sz w:val="20"/>
                <w:szCs w:val="20"/>
              </w:rPr>
              <w:t>(</w:t>
            </w:r>
            <w:proofErr w:type="spellStart"/>
            <w:r w:rsidRPr="002B4470">
              <w:rPr>
                <w:rFonts w:ascii="Calibri" w:hAnsi="Calibri"/>
                <w:sz w:val="20"/>
                <w:szCs w:val="20"/>
              </w:rPr>
              <w:t>SAIChE</w:t>
            </w:r>
            <w:proofErr w:type="spellEnd"/>
            <w:r w:rsidRPr="002B4470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4557" w:type="dxa"/>
            <w:gridSpan w:val="2"/>
            <w:tcBorders>
              <w:bottom w:val="single" w:sz="4" w:space="0" w:color="000000" w:themeColor="text1"/>
              <w:tl2br w:val="single" w:sz="4" w:space="0" w:color="auto"/>
              <w:tr2bl w:val="single" w:sz="4" w:space="0" w:color="auto"/>
            </w:tcBorders>
          </w:tcPr>
          <w:p w14:paraId="2990D1E5" w14:textId="4D17E603" w:rsidR="00AE53FB" w:rsidRPr="00642CE7" w:rsidRDefault="00AE53FB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Appointed from among the members of the NSTF Adjudication Panel</w:t>
            </w:r>
            <w:r w:rsidR="00855C1C">
              <w:rPr>
                <w:rFonts w:ascii="Calibri" w:hAnsi="Calibri"/>
                <w:sz w:val="20"/>
                <w:szCs w:val="20"/>
              </w:rPr>
              <w:t xml:space="preserve"> – n</w:t>
            </w:r>
            <w:r>
              <w:rPr>
                <w:rFonts w:ascii="Calibri" w:hAnsi="Calibri"/>
                <w:sz w:val="20"/>
                <w:szCs w:val="20"/>
              </w:rPr>
              <w:t>o nomination required</w:t>
            </w:r>
          </w:p>
        </w:tc>
      </w:tr>
      <w:tr w:rsidR="00C200EA" w:rsidRPr="0065129B" w14:paraId="6917AEB8" w14:textId="77777777" w:rsidTr="003072BD">
        <w:tc>
          <w:tcPr>
            <w:tcW w:w="2547" w:type="dxa"/>
            <w:gridSpan w:val="2"/>
            <w:shd w:val="clear" w:color="auto" w:fill="D9D9D9" w:themeFill="background1" w:themeFillShade="D9"/>
          </w:tcPr>
          <w:p w14:paraId="7346CE1B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SECTORS </w:t>
            </w:r>
          </w:p>
        </w:tc>
        <w:tc>
          <w:tcPr>
            <w:tcW w:w="3544" w:type="dxa"/>
            <w:gridSpan w:val="2"/>
            <w:shd w:val="clear" w:color="auto" w:fill="D9D9D9" w:themeFill="background1" w:themeFillShade="D9"/>
          </w:tcPr>
          <w:p w14:paraId="7E5DE707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  <w:highlight w:val="yellow"/>
              </w:rPr>
            </w:pPr>
            <w:r w:rsidRPr="00D52610">
              <w:rPr>
                <w:rFonts w:ascii="Calibri" w:hAnsi="Calibri"/>
                <w:b/>
                <w:sz w:val="20"/>
                <w:szCs w:val="20"/>
                <w:highlight w:val="yellow"/>
              </w:rPr>
              <w:t xml:space="preserve">YOUR NOMINATION/S HERE... </w:t>
            </w:r>
          </w:p>
        </w:tc>
        <w:tc>
          <w:tcPr>
            <w:tcW w:w="3848" w:type="dxa"/>
            <w:shd w:val="clear" w:color="auto" w:fill="D9D9D9" w:themeFill="background1" w:themeFillShade="D9"/>
          </w:tcPr>
          <w:p w14:paraId="7374F63E" w14:textId="5CE43FD7" w:rsidR="00C200EA" w:rsidRPr="00C93047" w:rsidRDefault="00C200EA" w:rsidP="00F339AC">
            <w:pPr>
              <w:spacing w:line="240" w:lineRule="auto"/>
              <w:rPr>
                <w:rFonts w:ascii="Calibri" w:hAnsi="Calibri"/>
                <w:b/>
                <w:bCs/>
                <w:sz w:val="20"/>
                <w:szCs w:val="20"/>
                <w:highlight w:val="yellow"/>
              </w:rPr>
            </w:pPr>
            <w:r w:rsidRPr="647DEE01">
              <w:rPr>
                <w:rFonts w:ascii="Calibri" w:hAnsi="Calibri"/>
                <w:b/>
                <w:bCs/>
                <w:sz w:val="20"/>
                <w:szCs w:val="20"/>
                <w:highlight w:val="yellow"/>
              </w:rPr>
              <w:t>Adjudicator</w:t>
            </w:r>
            <w:r w:rsidR="00EA2474">
              <w:rPr>
                <w:rFonts w:ascii="Calibri" w:hAnsi="Calibri"/>
                <w:b/>
                <w:bCs/>
                <w:sz w:val="20"/>
                <w:szCs w:val="20"/>
                <w:highlight w:val="yellow"/>
              </w:rPr>
              <w:t xml:space="preserve">s </w:t>
            </w:r>
            <w:r w:rsidR="0016467E">
              <w:rPr>
                <w:rFonts w:ascii="Calibri" w:hAnsi="Calibri"/>
                <w:b/>
                <w:bCs/>
                <w:sz w:val="20"/>
                <w:szCs w:val="20"/>
                <w:highlight w:val="yellow"/>
              </w:rPr>
              <w:t>who</w:t>
            </w:r>
            <w:r w:rsidR="00EA2474">
              <w:rPr>
                <w:rFonts w:ascii="Calibri" w:hAnsi="Calibri"/>
                <w:b/>
                <w:bCs/>
                <w:sz w:val="20"/>
                <w:szCs w:val="20"/>
                <w:highlight w:val="yellow"/>
              </w:rPr>
              <w:t xml:space="preserve"> served</w:t>
            </w:r>
            <w:r w:rsidR="00177E26">
              <w:rPr>
                <w:rFonts w:ascii="Calibri" w:hAnsi="Calibri"/>
                <w:b/>
                <w:bCs/>
                <w:sz w:val="20"/>
                <w:szCs w:val="20"/>
                <w:highlight w:val="yellow"/>
              </w:rPr>
              <w:t xml:space="preserve"> on the 2025/2026 Panel</w:t>
            </w:r>
            <w:r w:rsidRPr="647DEE01">
              <w:rPr>
                <w:rFonts w:ascii="Calibri" w:hAnsi="Calibri"/>
                <w:b/>
                <w:bCs/>
                <w:sz w:val="20"/>
                <w:szCs w:val="20"/>
                <w:highlight w:val="yellow"/>
              </w:rPr>
              <w:t xml:space="preserve"> (for information)</w:t>
            </w:r>
          </w:p>
        </w:tc>
      </w:tr>
      <w:tr w:rsidR="00C200EA" w:rsidRPr="0065129B" w14:paraId="6B578245" w14:textId="77777777" w:rsidTr="003072BD">
        <w:trPr>
          <w:trHeight w:val="392"/>
        </w:trPr>
        <w:tc>
          <w:tcPr>
            <w:tcW w:w="2547" w:type="dxa"/>
            <w:gridSpan w:val="2"/>
            <w:vMerge w:val="restart"/>
          </w:tcPr>
          <w:p w14:paraId="4C96AEF8" w14:textId="3612120F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color w:val="00B050"/>
                <w:sz w:val="20"/>
                <w:szCs w:val="20"/>
              </w:rPr>
            </w:pP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Business </w:t>
            </w:r>
            <w:r>
              <w:rPr>
                <w:rFonts w:ascii="Calibri" w:hAnsi="Calibri"/>
                <w:b/>
                <w:sz w:val="20"/>
                <w:szCs w:val="20"/>
              </w:rPr>
              <w:t>S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>ector</w:t>
            </w:r>
            <w:r w:rsidR="00814FF2">
              <w:rPr>
                <w:rFonts w:ascii="Calibri" w:hAnsi="Calibri"/>
                <w:b/>
                <w:sz w:val="20"/>
                <w:szCs w:val="20"/>
              </w:rPr>
              <w:t xml:space="preserve"> (Business Associations, SMMEs</w:t>
            </w:r>
            <w:r w:rsidR="00AE2828">
              <w:rPr>
                <w:rFonts w:ascii="Calibri" w:hAnsi="Calibri"/>
                <w:b/>
                <w:sz w:val="20"/>
                <w:szCs w:val="20"/>
              </w:rPr>
              <w:t xml:space="preserve"> and Corporate</w:t>
            </w:r>
            <w:r w:rsidR="00FA1C9B">
              <w:rPr>
                <w:rFonts w:ascii="Calibri" w:hAnsi="Calibri"/>
                <w:b/>
                <w:sz w:val="20"/>
                <w:szCs w:val="20"/>
              </w:rPr>
              <w:t xml:space="preserve"> companies</w:t>
            </w:r>
            <w:r w:rsidR="00AE2828">
              <w:rPr>
                <w:rFonts w:ascii="Calibri" w:hAnsi="Calibri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  <w:gridSpan w:val="2"/>
            <w:vMerge w:val="restart"/>
          </w:tcPr>
          <w:p w14:paraId="4BC35009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</w:tcPr>
          <w:p w14:paraId="1EE25159" w14:textId="77777777" w:rsidR="00C200EA" w:rsidRPr="000F269D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  <w:lang w:val="en-GB"/>
              </w:rPr>
            </w:pPr>
            <w:r w:rsidRPr="647DEE01">
              <w:rPr>
                <w:rFonts w:ascii="Calibri" w:hAnsi="Calibri"/>
                <w:sz w:val="20"/>
                <w:szCs w:val="20"/>
              </w:rPr>
              <w:t>Mr Chris Campbell, Consulting Engineers South Africa (CESA)</w:t>
            </w:r>
          </w:p>
        </w:tc>
      </w:tr>
      <w:tr w:rsidR="00C200EA" w:rsidRPr="0065129B" w14:paraId="0150B80C" w14:textId="77777777" w:rsidTr="003072BD">
        <w:trPr>
          <w:trHeight w:val="392"/>
        </w:trPr>
        <w:tc>
          <w:tcPr>
            <w:tcW w:w="2547" w:type="dxa"/>
            <w:gridSpan w:val="2"/>
            <w:vMerge/>
          </w:tcPr>
          <w:p w14:paraId="172D8116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</w:tcPr>
          <w:p w14:paraId="47BDF1BF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  <w:shd w:val="clear" w:color="auto" w:fill="FDE9D9" w:themeFill="accent6" w:themeFillTint="33"/>
          </w:tcPr>
          <w:p w14:paraId="5CF01489" w14:textId="04E0EE18" w:rsidR="00C200EA" w:rsidRPr="0057604D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647DEE01">
              <w:rPr>
                <w:rFonts w:ascii="Calibri" w:hAnsi="Calibri"/>
                <w:sz w:val="20"/>
                <w:szCs w:val="20"/>
              </w:rPr>
              <w:t xml:space="preserve">Alternate: </w:t>
            </w:r>
            <w:r w:rsidR="002B4470" w:rsidRPr="003072BD">
              <w:rPr>
                <w:rFonts w:ascii="Calibri" w:hAnsi="Calibri"/>
                <w:b/>
                <w:bCs/>
                <w:sz w:val="20"/>
                <w:szCs w:val="20"/>
              </w:rPr>
              <w:t>VACANT</w:t>
            </w:r>
          </w:p>
        </w:tc>
      </w:tr>
      <w:tr w:rsidR="00C200EA" w:rsidRPr="0065129B" w14:paraId="27957805" w14:textId="77777777" w:rsidTr="003072BD">
        <w:trPr>
          <w:trHeight w:val="392"/>
        </w:trPr>
        <w:tc>
          <w:tcPr>
            <w:tcW w:w="2547" w:type="dxa"/>
            <w:gridSpan w:val="2"/>
            <w:vMerge w:val="restart"/>
          </w:tcPr>
          <w:p w14:paraId="10B14388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color w:val="00B0F0"/>
                <w:sz w:val="20"/>
                <w:szCs w:val="20"/>
              </w:rPr>
            </w:pP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Civil </w:t>
            </w:r>
            <w:r>
              <w:rPr>
                <w:rFonts w:ascii="Calibri" w:hAnsi="Calibri"/>
                <w:b/>
                <w:sz w:val="20"/>
                <w:szCs w:val="20"/>
              </w:rPr>
              <w:t>S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ociety and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</w:rPr>
              <w:t>L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>abour</w:t>
            </w:r>
            <w:proofErr w:type="spellEnd"/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  <w:szCs w:val="20"/>
              </w:rPr>
              <w:t>S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>ector</w:t>
            </w:r>
          </w:p>
        </w:tc>
        <w:tc>
          <w:tcPr>
            <w:tcW w:w="3544" w:type="dxa"/>
            <w:gridSpan w:val="2"/>
            <w:vMerge w:val="restart"/>
          </w:tcPr>
          <w:p w14:paraId="7B788176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</w:tcPr>
          <w:p w14:paraId="590B7507" w14:textId="67AA1535" w:rsidR="00C200EA" w:rsidRPr="0057604D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Mr</w:t>
            </w:r>
            <w:r w:rsidRPr="647DEE01">
              <w:rPr>
                <w:rFonts w:ascii="Calibri" w:hAnsi="Calibri"/>
                <w:sz w:val="20"/>
                <w:szCs w:val="20"/>
              </w:rPr>
              <w:t xml:space="preserve"> Mpho Kendy Madisha, </w:t>
            </w:r>
            <w:r w:rsidR="00130093" w:rsidRPr="00130093">
              <w:rPr>
                <w:rFonts w:ascii="Calibri" w:hAnsi="Calibri"/>
                <w:sz w:val="20"/>
                <w:szCs w:val="20"/>
              </w:rPr>
              <w:t>Divisional Head: Performance Monitoring and Evaluation, City of Tshwane; Past Chairperson: Black Science, Technology and Engineering Professionals (BSTEP)</w:t>
            </w:r>
          </w:p>
        </w:tc>
      </w:tr>
      <w:tr w:rsidR="00C200EA" w:rsidRPr="0065129B" w14:paraId="1AA0E7A0" w14:textId="77777777" w:rsidTr="003072BD">
        <w:trPr>
          <w:trHeight w:val="392"/>
        </w:trPr>
        <w:tc>
          <w:tcPr>
            <w:tcW w:w="2547" w:type="dxa"/>
            <w:gridSpan w:val="2"/>
            <w:vMerge/>
          </w:tcPr>
          <w:p w14:paraId="2C2A0F91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</w:tcPr>
          <w:p w14:paraId="64A3E68B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</w:tcPr>
          <w:p w14:paraId="7ED05D86" w14:textId="441ABC0D" w:rsidR="00C200EA" w:rsidRPr="0057604D" w:rsidRDefault="00C200EA" w:rsidP="002B4470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647DEE01">
              <w:rPr>
                <w:rFonts w:ascii="Calibri" w:hAnsi="Calibri"/>
                <w:sz w:val="20"/>
                <w:szCs w:val="20"/>
              </w:rPr>
              <w:t xml:space="preserve">Alternate: </w:t>
            </w:r>
            <w:r w:rsidR="002B4470" w:rsidRPr="002B4470">
              <w:rPr>
                <w:rFonts w:ascii="Calibri" w:hAnsi="Calibri"/>
                <w:sz w:val="20"/>
                <w:szCs w:val="20"/>
              </w:rPr>
              <w:t>Dr Matshidiso Bailekae Mataban</w:t>
            </w:r>
            <w:r w:rsidR="002B4470">
              <w:rPr>
                <w:rFonts w:ascii="Calibri" w:hAnsi="Calibri"/>
                <w:sz w:val="20"/>
                <w:szCs w:val="20"/>
              </w:rPr>
              <w:t>e</w:t>
            </w:r>
            <w:r w:rsidRPr="647DEE01">
              <w:rPr>
                <w:rFonts w:ascii="Calibri" w:hAnsi="Calibri"/>
                <w:sz w:val="20"/>
                <w:szCs w:val="20"/>
              </w:rPr>
              <w:t>,</w:t>
            </w:r>
            <w:r w:rsidR="002B4470">
              <w:rPr>
                <w:rFonts w:ascii="Calibri" w:hAnsi="Calibri"/>
                <w:sz w:val="20"/>
                <w:szCs w:val="20"/>
              </w:rPr>
              <w:t xml:space="preserve"> Acting CEO, </w:t>
            </w:r>
            <w:r w:rsidRPr="647DEE01">
              <w:rPr>
                <w:rFonts w:ascii="Calibri" w:hAnsi="Calibri"/>
                <w:sz w:val="20"/>
                <w:szCs w:val="20"/>
              </w:rPr>
              <w:t>South African Council for Natural Scientific Professions (SACNASP)</w:t>
            </w:r>
          </w:p>
        </w:tc>
      </w:tr>
      <w:tr w:rsidR="00C200EA" w:rsidRPr="0065129B" w14:paraId="55291074" w14:textId="77777777" w:rsidTr="003072BD">
        <w:trPr>
          <w:trHeight w:val="440"/>
        </w:trPr>
        <w:tc>
          <w:tcPr>
            <w:tcW w:w="2547" w:type="dxa"/>
            <w:gridSpan w:val="2"/>
            <w:vMerge w:val="restart"/>
          </w:tcPr>
          <w:p w14:paraId="29E2A80A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color w:val="00B0F0"/>
                <w:sz w:val="20"/>
                <w:szCs w:val="20"/>
              </w:rPr>
            </w:pP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Higher Education </w:t>
            </w:r>
            <w:r>
              <w:rPr>
                <w:rFonts w:ascii="Calibri" w:hAnsi="Calibri"/>
                <w:b/>
                <w:sz w:val="20"/>
                <w:szCs w:val="20"/>
              </w:rPr>
              <w:t>S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>ector</w:t>
            </w:r>
          </w:p>
        </w:tc>
        <w:tc>
          <w:tcPr>
            <w:tcW w:w="3544" w:type="dxa"/>
            <w:gridSpan w:val="2"/>
            <w:vMerge w:val="restart"/>
          </w:tcPr>
          <w:p w14:paraId="775542F9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</w:tcPr>
          <w:p w14:paraId="1CF74544" w14:textId="5A39DFD5" w:rsidR="00C200EA" w:rsidRPr="0057604D" w:rsidRDefault="002B4470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2B4470">
              <w:rPr>
                <w:rFonts w:ascii="Calibri" w:hAnsi="Calibri"/>
                <w:sz w:val="20"/>
                <w:szCs w:val="20"/>
              </w:rPr>
              <w:t>Prof Lesley Cornish, Professor Emerita: University of the Witwatersrand (Wits)</w:t>
            </w:r>
          </w:p>
        </w:tc>
      </w:tr>
      <w:tr w:rsidR="00C200EA" w:rsidRPr="0065129B" w14:paraId="1ADC3592" w14:textId="77777777" w:rsidTr="003072BD">
        <w:trPr>
          <w:trHeight w:val="440"/>
        </w:trPr>
        <w:tc>
          <w:tcPr>
            <w:tcW w:w="2547" w:type="dxa"/>
            <w:gridSpan w:val="2"/>
            <w:vMerge/>
          </w:tcPr>
          <w:p w14:paraId="2369084F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</w:tcPr>
          <w:p w14:paraId="0F709432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</w:tcPr>
          <w:p w14:paraId="6CF1FF4E" w14:textId="50AD1471" w:rsidR="00C200EA" w:rsidRPr="0057604D" w:rsidRDefault="00C200EA" w:rsidP="002B4470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647DEE01">
              <w:rPr>
                <w:rFonts w:ascii="Calibri" w:hAnsi="Calibri"/>
                <w:sz w:val="20"/>
                <w:szCs w:val="20"/>
              </w:rPr>
              <w:t xml:space="preserve">Alternate: </w:t>
            </w:r>
            <w:r w:rsidR="002B4470" w:rsidRPr="002B4470">
              <w:rPr>
                <w:rFonts w:ascii="Calibri" w:hAnsi="Calibri"/>
                <w:sz w:val="20"/>
                <w:szCs w:val="20"/>
              </w:rPr>
              <w:t>Prof Hannes Rautenbach,</w:t>
            </w:r>
            <w:r w:rsidR="002B4470">
              <w:rPr>
                <w:rFonts w:ascii="Calibri" w:hAnsi="Calibri"/>
                <w:sz w:val="20"/>
                <w:szCs w:val="20"/>
              </w:rPr>
              <w:t xml:space="preserve"> </w:t>
            </w:r>
            <w:r w:rsidR="002B4470" w:rsidRPr="002B4470">
              <w:rPr>
                <w:rFonts w:ascii="Calibri" w:hAnsi="Calibri"/>
                <w:sz w:val="20"/>
                <w:szCs w:val="20"/>
              </w:rPr>
              <w:t>Board member: South African Academy of Science and Art</w:t>
            </w:r>
            <w:r w:rsidR="00F6648A">
              <w:rPr>
                <w:rFonts w:ascii="Calibri" w:hAnsi="Calibri"/>
                <w:sz w:val="20"/>
                <w:szCs w:val="20"/>
              </w:rPr>
              <w:t>s</w:t>
            </w:r>
            <w:r w:rsidRPr="647DEE01">
              <w:rPr>
                <w:rFonts w:ascii="Calibri" w:hAnsi="Calibri"/>
                <w:sz w:val="20"/>
                <w:szCs w:val="20"/>
                <w:lang w:val="en-GB"/>
              </w:rPr>
              <w:t xml:space="preserve"> (SAASA)</w:t>
            </w:r>
          </w:p>
        </w:tc>
      </w:tr>
      <w:tr w:rsidR="00C200EA" w:rsidRPr="0065129B" w14:paraId="4152F08E" w14:textId="77777777" w:rsidTr="003072BD">
        <w:trPr>
          <w:trHeight w:val="392"/>
        </w:trPr>
        <w:tc>
          <w:tcPr>
            <w:tcW w:w="2547" w:type="dxa"/>
            <w:gridSpan w:val="2"/>
            <w:vMerge w:val="restart"/>
          </w:tcPr>
          <w:p w14:paraId="0CFFDA9D" w14:textId="77777777" w:rsidR="00C200EA" w:rsidRPr="0015738A" w:rsidRDefault="00C200EA" w:rsidP="00F339AC">
            <w:pPr>
              <w:spacing w:line="240" w:lineRule="auto"/>
              <w:rPr>
                <w:rFonts w:ascii="Calibri" w:hAnsi="Calibri"/>
                <w:b/>
                <w:bCs/>
                <w:color w:val="00B0F0"/>
                <w:sz w:val="20"/>
                <w:szCs w:val="20"/>
              </w:rPr>
            </w:pPr>
            <w:r w:rsidRPr="3A75EF6C">
              <w:rPr>
                <w:rFonts w:ascii="Calibri" w:hAnsi="Calibri"/>
                <w:b/>
                <w:bCs/>
                <w:sz w:val="20"/>
                <w:szCs w:val="20"/>
              </w:rPr>
              <w:t>Professional Bodies and Learned Societies (pro</w:t>
            </w:r>
            <w:r w:rsidRPr="3A75EF6C">
              <w:rPr>
                <w:rFonts w:ascii="Calibri" w:hAnsi="Calibri"/>
                <w:b/>
                <w:bCs/>
                <w:i/>
                <w:iCs/>
                <w:sz w:val="20"/>
                <w:szCs w:val="20"/>
              </w:rPr>
              <w:t>SET</w:t>
            </w:r>
            <w:r w:rsidRPr="3A75EF6C">
              <w:rPr>
                <w:rFonts w:ascii="Calibri" w:hAnsi="Calibri"/>
                <w:b/>
                <w:bCs/>
                <w:sz w:val="20"/>
                <w:szCs w:val="20"/>
              </w:rPr>
              <w:t>) Sector – SCIENCE</w:t>
            </w:r>
          </w:p>
        </w:tc>
        <w:tc>
          <w:tcPr>
            <w:tcW w:w="3544" w:type="dxa"/>
            <w:gridSpan w:val="2"/>
            <w:vMerge w:val="restart"/>
          </w:tcPr>
          <w:p w14:paraId="4E7271D5" w14:textId="77777777" w:rsidR="00C200EA" w:rsidRPr="0015738A" w:rsidRDefault="00C200EA" w:rsidP="00F339AC">
            <w:pPr>
              <w:spacing w:line="240" w:lineRule="auto"/>
              <w:rPr>
                <w:rFonts w:ascii="Calibri" w:hAnsi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848" w:type="dxa"/>
          </w:tcPr>
          <w:p w14:paraId="020CD4F8" w14:textId="07D7856B" w:rsidR="00C200EA" w:rsidRPr="0015738A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3A75EF6C">
              <w:rPr>
                <w:rFonts w:ascii="Calibri" w:hAnsi="Calibri"/>
                <w:sz w:val="20"/>
                <w:szCs w:val="20"/>
              </w:rPr>
              <w:t xml:space="preserve">Prof </w:t>
            </w:r>
            <w:r w:rsidR="003B1540">
              <w:rPr>
                <w:rFonts w:ascii="Calibri" w:hAnsi="Calibri"/>
                <w:sz w:val="20"/>
                <w:szCs w:val="20"/>
              </w:rPr>
              <w:t>Raymond Durrheim</w:t>
            </w:r>
            <w:r w:rsidR="003875F7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3A75EF6C">
              <w:rPr>
                <w:rFonts w:ascii="Calibri" w:hAnsi="Calibri"/>
                <w:sz w:val="20"/>
                <w:szCs w:val="20"/>
              </w:rPr>
              <w:t>School of Geoscience, Wits</w:t>
            </w:r>
          </w:p>
        </w:tc>
      </w:tr>
      <w:tr w:rsidR="00C200EA" w:rsidRPr="0065129B" w14:paraId="65197320" w14:textId="77777777" w:rsidTr="003072BD">
        <w:trPr>
          <w:trHeight w:val="392"/>
        </w:trPr>
        <w:tc>
          <w:tcPr>
            <w:tcW w:w="2547" w:type="dxa"/>
            <w:gridSpan w:val="2"/>
            <w:vMerge/>
          </w:tcPr>
          <w:p w14:paraId="25E355DA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</w:tcPr>
          <w:p w14:paraId="1D6143A5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848" w:type="dxa"/>
          </w:tcPr>
          <w:p w14:paraId="376CD44E" w14:textId="6B2E65F3" w:rsidR="00C200EA" w:rsidRPr="0057604D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647DEE01">
              <w:rPr>
                <w:rFonts w:ascii="Calibri" w:hAnsi="Calibri"/>
                <w:sz w:val="20"/>
                <w:szCs w:val="20"/>
              </w:rPr>
              <w:t xml:space="preserve">Alternate: </w:t>
            </w:r>
            <w:r w:rsidR="002B4470" w:rsidRPr="002B4470">
              <w:rPr>
                <w:rFonts w:ascii="Calibri" w:hAnsi="Calibri"/>
                <w:sz w:val="20"/>
                <w:szCs w:val="20"/>
              </w:rPr>
              <w:t>Prof Abdullahi Ahmed Yusuf, Department of Zoology and Entomology, University of Pretoria</w:t>
            </w:r>
            <w:r w:rsidR="002B4470">
              <w:rPr>
                <w:rFonts w:ascii="Calibri" w:hAnsi="Calibri"/>
                <w:sz w:val="20"/>
                <w:szCs w:val="20"/>
              </w:rPr>
              <w:t xml:space="preserve"> (UP)</w:t>
            </w:r>
          </w:p>
        </w:tc>
      </w:tr>
      <w:tr w:rsidR="00C200EA" w:rsidRPr="0065129B" w14:paraId="2DB5C83B" w14:textId="77777777" w:rsidTr="003072BD">
        <w:trPr>
          <w:trHeight w:val="392"/>
        </w:trPr>
        <w:tc>
          <w:tcPr>
            <w:tcW w:w="2547" w:type="dxa"/>
            <w:gridSpan w:val="2"/>
            <w:vMerge w:val="restart"/>
          </w:tcPr>
          <w:p w14:paraId="1C6274B5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Professional </w:t>
            </w:r>
            <w:r>
              <w:rPr>
                <w:rFonts w:ascii="Calibri" w:hAnsi="Calibri"/>
                <w:b/>
                <w:sz w:val="20"/>
                <w:szCs w:val="20"/>
              </w:rPr>
              <w:t>B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>odies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and Learned Societies (pro</w:t>
            </w:r>
            <w:r w:rsidRPr="00D52610">
              <w:rPr>
                <w:rFonts w:ascii="Calibri" w:hAnsi="Calibri"/>
                <w:b/>
                <w:i/>
                <w:sz w:val="20"/>
                <w:szCs w:val="20"/>
              </w:rPr>
              <w:t>SET</w:t>
            </w:r>
            <w:r>
              <w:rPr>
                <w:rFonts w:ascii="Calibri" w:hAnsi="Calibri"/>
                <w:b/>
                <w:sz w:val="20"/>
                <w:szCs w:val="20"/>
              </w:rPr>
              <w:t>)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Sector 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>– ENGINEERING</w:t>
            </w:r>
          </w:p>
        </w:tc>
        <w:tc>
          <w:tcPr>
            <w:tcW w:w="3544" w:type="dxa"/>
            <w:gridSpan w:val="2"/>
            <w:vMerge w:val="restart"/>
          </w:tcPr>
          <w:p w14:paraId="082414AE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848" w:type="dxa"/>
          </w:tcPr>
          <w:p w14:paraId="6B3A1147" w14:textId="7F3E901C" w:rsidR="00C200EA" w:rsidRPr="0057604D" w:rsidRDefault="002B4470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2B4470">
              <w:rPr>
                <w:rFonts w:ascii="Calibri" w:hAnsi="Calibri"/>
                <w:sz w:val="20"/>
                <w:szCs w:val="20"/>
              </w:rPr>
              <w:t>Prof Beatrys Lacquet, Professor Emerita: Wits</w:t>
            </w:r>
          </w:p>
        </w:tc>
      </w:tr>
      <w:tr w:rsidR="00C200EA" w:rsidRPr="0065129B" w14:paraId="1F50BA31" w14:textId="77777777" w:rsidTr="003072BD">
        <w:trPr>
          <w:trHeight w:val="392"/>
        </w:trPr>
        <w:tc>
          <w:tcPr>
            <w:tcW w:w="2547" w:type="dxa"/>
            <w:gridSpan w:val="2"/>
            <w:vMerge/>
          </w:tcPr>
          <w:p w14:paraId="31CF4797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</w:tcPr>
          <w:p w14:paraId="77FA429F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848" w:type="dxa"/>
          </w:tcPr>
          <w:p w14:paraId="56DAB4A3" w14:textId="5F8FF268" w:rsidR="00C200EA" w:rsidRPr="0057604D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647DEE01">
              <w:rPr>
                <w:rFonts w:ascii="Calibri" w:hAnsi="Calibri"/>
                <w:sz w:val="20"/>
                <w:szCs w:val="20"/>
              </w:rPr>
              <w:t xml:space="preserve">Alternate: </w:t>
            </w:r>
            <w:r w:rsidR="00BA1D14">
              <w:rPr>
                <w:rFonts w:ascii="Calibri" w:hAnsi="Calibri"/>
                <w:sz w:val="20"/>
                <w:szCs w:val="20"/>
              </w:rPr>
              <w:t>Prof</w:t>
            </w:r>
            <w:r w:rsidRPr="647DEE01">
              <w:rPr>
                <w:rFonts w:ascii="Calibri" w:hAnsi="Calibri"/>
                <w:sz w:val="20"/>
                <w:szCs w:val="20"/>
              </w:rPr>
              <w:t xml:space="preserve"> David Lokhat, </w:t>
            </w:r>
            <w:r w:rsidR="001342AE">
              <w:rPr>
                <w:rFonts w:ascii="Calibri" w:hAnsi="Calibri"/>
                <w:sz w:val="20"/>
                <w:szCs w:val="20"/>
              </w:rPr>
              <w:t xml:space="preserve">UKZN; </w:t>
            </w:r>
            <w:r w:rsidR="002B4470">
              <w:rPr>
                <w:rFonts w:ascii="Calibri" w:hAnsi="Calibri"/>
                <w:sz w:val="20"/>
                <w:szCs w:val="20"/>
              </w:rPr>
              <w:t xml:space="preserve">Immediate Past President, </w:t>
            </w:r>
            <w:proofErr w:type="spellStart"/>
            <w:r w:rsidRPr="647DEE01">
              <w:rPr>
                <w:rFonts w:ascii="Calibri" w:hAnsi="Calibri"/>
                <w:sz w:val="20"/>
                <w:szCs w:val="20"/>
              </w:rPr>
              <w:t>SAIChE</w:t>
            </w:r>
            <w:proofErr w:type="spellEnd"/>
          </w:p>
        </w:tc>
      </w:tr>
      <w:tr w:rsidR="00C200EA" w:rsidRPr="0065129B" w14:paraId="19AF678A" w14:textId="77777777" w:rsidTr="003072BD">
        <w:trPr>
          <w:trHeight w:val="392"/>
        </w:trPr>
        <w:tc>
          <w:tcPr>
            <w:tcW w:w="2547" w:type="dxa"/>
            <w:gridSpan w:val="2"/>
            <w:vMerge w:val="restart"/>
          </w:tcPr>
          <w:p w14:paraId="7703AFA2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color w:val="00B050"/>
                <w:sz w:val="20"/>
                <w:szCs w:val="20"/>
              </w:rPr>
            </w:pP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Science </w:t>
            </w:r>
            <w:r>
              <w:rPr>
                <w:rFonts w:ascii="Calibri" w:hAnsi="Calibri"/>
                <w:b/>
                <w:sz w:val="20"/>
                <w:szCs w:val="20"/>
              </w:rPr>
              <w:t>C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ouncils and </w:t>
            </w:r>
            <w:r>
              <w:rPr>
                <w:rFonts w:ascii="Calibri" w:hAnsi="Calibri"/>
                <w:b/>
                <w:sz w:val="20"/>
                <w:szCs w:val="20"/>
              </w:rPr>
              <w:t>S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tatutory </w:t>
            </w:r>
            <w:r>
              <w:rPr>
                <w:rFonts w:ascii="Calibri" w:hAnsi="Calibri"/>
                <w:b/>
                <w:sz w:val="20"/>
                <w:szCs w:val="20"/>
              </w:rPr>
              <w:t>B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>odies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Sector</w:t>
            </w:r>
          </w:p>
        </w:tc>
        <w:tc>
          <w:tcPr>
            <w:tcW w:w="3544" w:type="dxa"/>
            <w:gridSpan w:val="2"/>
            <w:vMerge w:val="restart"/>
          </w:tcPr>
          <w:p w14:paraId="6375BEC7" w14:textId="77777777" w:rsidR="00C200EA" w:rsidRPr="0065129B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</w:tcPr>
          <w:p w14:paraId="3724CBE8" w14:textId="30536F93" w:rsidR="00C200EA" w:rsidRPr="0057604D" w:rsidRDefault="002B4470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2B4470">
              <w:rPr>
                <w:rFonts w:ascii="Calibri" w:hAnsi="Calibri"/>
                <w:sz w:val="20"/>
                <w:szCs w:val="20"/>
              </w:rPr>
              <w:t xml:space="preserve">Prof </w:t>
            </w:r>
            <w:proofErr w:type="spellStart"/>
            <w:r w:rsidRPr="002B4470">
              <w:rPr>
                <w:rFonts w:ascii="Calibri" w:hAnsi="Calibri"/>
                <w:sz w:val="20"/>
                <w:szCs w:val="20"/>
              </w:rPr>
              <w:t>Ntobeko</w:t>
            </w:r>
            <w:proofErr w:type="spellEnd"/>
            <w:r w:rsidRPr="002B4470">
              <w:rPr>
                <w:rFonts w:ascii="Calibri" w:hAnsi="Calibri"/>
                <w:sz w:val="20"/>
                <w:szCs w:val="20"/>
              </w:rPr>
              <w:t xml:space="preserve"> Ntusi, President and CEO: South African Medical Research Council (MRC)</w:t>
            </w:r>
          </w:p>
        </w:tc>
      </w:tr>
      <w:tr w:rsidR="00C200EA" w:rsidRPr="003072BD" w14:paraId="5BABBE5F" w14:textId="77777777" w:rsidTr="003072BD">
        <w:trPr>
          <w:trHeight w:val="392"/>
        </w:trPr>
        <w:tc>
          <w:tcPr>
            <w:tcW w:w="2547" w:type="dxa"/>
            <w:gridSpan w:val="2"/>
            <w:vMerge/>
          </w:tcPr>
          <w:p w14:paraId="7923CDF4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</w:tcPr>
          <w:p w14:paraId="6DA10C03" w14:textId="77777777" w:rsidR="00C200EA" w:rsidRPr="0065129B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</w:tcPr>
          <w:p w14:paraId="5656D164" w14:textId="53022FE9" w:rsidR="00C200EA" w:rsidRPr="003072BD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  <w:lang w:val="en-ZA"/>
              </w:rPr>
            </w:pPr>
            <w:r w:rsidRPr="003072BD">
              <w:rPr>
                <w:rFonts w:ascii="Calibri" w:hAnsi="Calibri"/>
                <w:sz w:val="20"/>
                <w:szCs w:val="20"/>
                <w:lang w:val="en-ZA"/>
              </w:rPr>
              <w:t xml:space="preserve">Alternate: </w:t>
            </w:r>
            <w:r w:rsidR="002B4470" w:rsidRPr="003072BD">
              <w:rPr>
                <w:rFonts w:ascii="Calibri" w:hAnsi="Calibri"/>
                <w:sz w:val="20"/>
                <w:szCs w:val="20"/>
                <w:lang w:val="en-ZA"/>
              </w:rPr>
              <w:t xml:space="preserve">Dr Palesa Sekhejane, Deputy Executive Dean, Faculty of Natural Sciences, </w:t>
            </w:r>
            <w:proofErr w:type="spellStart"/>
            <w:r w:rsidR="002B4470" w:rsidRPr="002B4470">
              <w:rPr>
                <w:rFonts w:ascii="Calibri" w:hAnsi="Calibri"/>
                <w:sz w:val="20"/>
                <w:szCs w:val="20"/>
                <w:lang w:val="en-ZA"/>
              </w:rPr>
              <w:t>iYunivesithi</w:t>
            </w:r>
            <w:proofErr w:type="spellEnd"/>
            <w:r w:rsidR="002B4470" w:rsidRPr="002B4470">
              <w:rPr>
                <w:rFonts w:ascii="Calibri" w:hAnsi="Calibri"/>
                <w:sz w:val="20"/>
                <w:szCs w:val="20"/>
                <w:lang w:val="en-ZA"/>
              </w:rPr>
              <w:t xml:space="preserve"> Walter Sisulu (</w:t>
            </w:r>
            <w:proofErr w:type="spellStart"/>
            <w:r w:rsidR="003072BD">
              <w:rPr>
                <w:rFonts w:ascii="Calibri" w:hAnsi="Calibri"/>
                <w:sz w:val="20"/>
                <w:szCs w:val="20"/>
                <w:lang w:val="en-ZA"/>
              </w:rPr>
              <w:t>i</w:t>
            </w:r>
            <w:r w:rsidR="002B4470" w:rsidRPr="002B4470">
              <w:rPr>
                <w:rFonts w:ascii="Calibri" w:hAnsi="Calibri"/>
                <w:sz w:val="20"/>
                <w:szCs w:val="20"/>
                <w:lang w:val="en-ZA"/>
              </w:rPr>
              <w:t>WS</w:t>
            </w:r>
            <w:proofErr w:type="spellEnd"/>
            <w:r w:rsidR="002B4470" w:rsidRPr="002B4470">
              <w:rPr>
                <w:rFonts w:ascii="Calibri" w:hAnsi="Calibri"/>
                <w:sz w:val="20"/>
                <w:szCs w:val="20"/>
                <w:lang w:val="en-ZA"/>
              </w:rPr>
              <w:t>)</w:t>
            </w:r>
          </w:p>
        </w:tc>
      </w:tr>
      <w:tr w:rsidR="003B1540" w:rsidRPr="0065129B" w14:paraId="6DBF1A30" w14:textId="77777777" w:rsidTr="003072BD">
        <w:trPr>
          <w:trHeight w:val="392"/>
        </w:trPr>
        <w:tc>
          <w:tcPr>
            <w:tcW w:w="2547" w:type="dxa"/>
            <w:gridSpan w:val="2"/>
            <w:vMerge w:val="restart"/>
          </w:tcPr>
          <w:p w14:paraId="66B32291" w14:textId="77777777" w:rsidR="003B1540" w:rsidRPr="00D52610" w:rsidRDefault="003B1540" w:rsidP="00F339AC">
            <w:pPr>
              <w:spacing w:line="240" w:lineRule="auto"/>
              <w:rPr>
                <w:rFonts w:ascii="Calibri" w:hAnsi="Calibri"/>
                <w:color w:val="00B050"/>
                <w:sz w:val="20"/>
                <w:szCs w:val="20"/>
              </w:rPr>
            </w:pPr>
            <w:r w:rsidRPr="00D52610">
              <w:rPr>
                <w:rFonts w:ascii="Calibri" w:hAnsi="Calibri"/>
                <w:b/>
                <w:sz w:val="20"/>
                <w:szCs w:val="20"/>
              </w:rPr>
              <w:lastRenderedPageBreak/>
              <w:t>State-</w:t>
            </w:r>
            <w:r>
              <w:rPr>
                <w:rFonts w:ascii="Calibri" w:hAnsi="Calibri"/>
                <w:b/>
                <w:sz w:val="20"/>
                <w:szCs w:val="20"/>
              </w:rPr>
              <w:t>O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wned </w:t>
            </w:r>
            <w:r>
              <w:rPr>
                <w:rFonts w:ascii="Calibri" w:hAnsi="Calibri"/>
                <w:b/>
                <w:sz w:val="20"/>
                <w:szCs w:val="20"/>
              </w:rPr>
              <w:t>E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 xml:space="preserve">nterprises </w:t>
            </w:r>
            <w:r>
              <w:rPr>
                <w:rFonts w:ascii="Calibri" w:hAnsi="Calibri"/>
                <w:b/>
                <w:sz w:val="20"/>
                <w:szCs w:val="20"/>
              </w:rPr>
              <w:t>S</w:t>
            </w:r>
            <w:r w:rsidRPr="00D52610">
              <w:rPr>
                <w:rFonts w:ascii="Calibri" w:hAnsi="Calibri"/>
                <w:b/>
                <w:sz w:val="20"/>
                <w:szCs w:val="20"/>
              </w:rPr>
              <w:t>ector</w:t>
            </w:r>
          </w:p>
        </w:tc>
        <w:tc>
          <w:tcPr>
            <w:tcW w:w="3544" w:type="dxa"/>
            <w:gridSpan w:val="2"/>
            <w:vMerge w:val="restart"/>
          </w:tcPr>
          <w:p w14:paraId="01420FA3" w14:textId="77777777" w:rsidR="003B1540" w:rsidRPr="00D52610" w:rsidRDefault="003B1540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</w:tcPr>
          <w:p w14:paraId="5E5E9676" w14:textId="38780739" w:rsidR="003B1540" w:rsidRPr="0057604D" w:rsidRDefault="00EB321C" w:rsidP="00EB321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EB321C">
              <w:rPr>
                <w:rFonts w:ascii="Calibri" w:hAnsi="Calibri"/>
                <w:sz w:val="20"/>
                <w:szCs w:val="20"/>
              </w:rPr>
              <w:t>Ms Rebaone Mokate, Senior Technician: CR</w:t>
            </w:r>
            <w:r>
              <w:rPr>
                <w:rFonts w:ascii="Calibri" w:hAnsi="Calibri"/>
                <w:sz w:val="20"/>
                <w:szCs w:val="20"/>
              </w:rPr>
              <w:t xml:space="preserve">M, </w:t>
            </w:r>
            <w:r w:rsidR="003B1540" w:rsidRPr="647DEE01">
              <w:rPr>
                <w:rFonts w:ascii="Calibri" w:hAnsi="Calibri"/>
                <w:sz w:val="20"/>
                <w:szCs w:val="20"/>
              </w:rPr>
              <w:t>South African</w:t>
            </w:r>
            <w:r w:rsidR="003B1540" w:rsidRPr="647DEE01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3B1540" w:rsidRPr="647DEE01">
              <w:rPr>
                <w:rFonts w:ascii="Calibri" w:hAnsi="Calibri"/>
                <w:sz w:val="20"/>
                <w:szCs w:val="20"/>
              </w:rPr>
              <w:t>Nuclear Energy Corporation (NECSA)</w:t>
            </w:r>
          </w:p>
        </w:tc>
      </w:tr>
      <w:tr w:rsidR="003B1540" w:rsidRPr="0065129B" w14:paraId="531603BC" w14:textId="77777777" w:rsidTr="003072BD">
        <w:trPr>
          <w:trHeight w:val="630"/>
        </w:trPr>
        <w:tc>
          <w:tcPr>
            <w:tcW w:w="2547" w:type="dxa"/>
            <w:gridSpan w:val="2"/>
            <w:vMerge/>
          </w:tcPr>
          <w:p w14:paraId="699AC3EF" w14:textId="77777777" w:rsidR="003B1540" w:rsidRPr="00D52610" w:rsidRDefault="003B1540" w:rsidP="00F339AC">
            <w:pPr>
              <w:spacing w:line="240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</w:tcPr>
          <w:p w14:paraId="715B9CDC" w14:textId="77777777" w:rsidR="003B1540" w:rsidRPr="00D52610" w:rsidRDefault="003B1540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  <w:shd w:val="clear" w:color="auto" w:fill="FDE9D9" w:themeFill="accent6" w:themeFillTint="33"/>
          </w:tcPr>
          <w:p w14:paraId="629D997C" w14:textId="7E3900FA" w:rsidR="003B1540" w:rsidRPr="647DEE01" w:rsidRDefault="003B1540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Alternate: </w:t>
            </w:r>
            <w:r w:rsidR="00DC4F0C" w:rsidRPr="003072BD">
              <w:rPr>
                <w:rFonts w:ascii="Calibri" w:hAnsi="Calibri"/>
                <w:b/>
                <w:bCs/>
                <w:sz w:val="20"/>
                <w:szCs w:val="20"/>
              </w:rPr>
              <w:t>VACANT</w:t>
            </w:r>
          </w:p>
        </w:tc>
      </w:tr>
      <w:tr w:rsidR="009E2300" w:rsidRPr="0065129B" w14:paraId="4D549F5D" w14:textId="77777777" w:rsidTr="008816B0">
        <w:trPr>
          <w:trHeight w:val="392"/>
        </w:trPr>
        <w:tc>
          <w:tcPr>
            <w:tcW w:w="9939" w:type="dxa"/>
            <w:gridSpan w:val="5"/>
          </w:tcPr>
          <w:p w14:paraId="523EC692" w14:textId="55A162D6" w:rsidR="009E2300" w:rsidRDefault="009E2300" w:rsidP="003072BD">
            <w:pPr>
              <w:spacing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647DEE01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Category specific representative:</w:t>
            </w:r>
          </w:p>
        </w:tc>
      </w:tr>
      <w:tr w:rsidR="00C200EA" w:rsidRPr="0065129B" w14:paraId="79DC8148" w14:textId="77777777" w:rsidTr="003072BD">
        <w:trPr>
          <w:trHeight w:val="977"/>
        </w:trPr>
        <w:tc>
          <w:tcPr>
            <w:tcW w:w="2547" w:type="dxa"/>
            <w:gridSpan w:val="2"/>
          </w:tcPr>
          <w:p w14:paraId="457111FB" w14:textId="49805C31" w:rsidR="00C200EA" w:rsidRPr="00D52610" w:rsidRDefault="00C200EA" w:rsidP="00F339AC">
            <w:pPr>
              <w:spacing w:line="240" w:lineRule="auto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647DEE01">
              <w:rPr>
                <w:rFonts w:ascii="Calibri" w:hAnsi="Calibri"/>
                <w:b/>
                <w:bCs/>
                <w:sz w:val="20"/>
                <w:szCs w:val="20"/>
              </w:rPr>
              <w:t>202</w:t>
            </w:r>
            <w:r w:rsidR="00EB321C">
              <w:rPr>
                <w:rFonts w:ascii="Calibri" w:hAnsi="Calibri"/>
                <w:b/>
                <w:bCs/>
                <w:sz w:val="20"/>
                <w:szCs w:val="20"/>
              </w:rPr>
              <w:t>7</w:t>
            </w:r>
            <w:r w:rsidRPr="647DEE01">
              <w:rPr>
                <w:rFonts w:ascii="Calibri" w:hAnsi="Calibri"/>
                <w:b/>
                <w:bCs/>
                <w:sz w:val="20"/>
                <w:szCs w:val="20"/>
              </w:rPr>
              <w:t xml:space="preserve"> Special Annual Theme Award: </w:t>
            </w:r>
            <w:r w:rsidR="00EB321C">
              <w:rPr>
                <w:rFonts w:ascii="Calibri" w:hAnsi="Calibri"/>
                <w:b/>
                <w:bCs/>
                <w:sz w:val="20"/>
                <w:szCs w:val="20"/>
              </w:rPr>
              <w:t xml:space="preserve">Ecosystem Restoration </w:t>
            </w:r>
            <w:r w:rsidR="009E2300">
              <w:rPr>
                <w:rFonts w:ascii="Calibri" w:hAnsi="Calibri"/>
                <w:b/>
                <w:bCs/>
                <w:sz w:val="20"/>
                <w:szCs w:val="20"/>
              </w:rPr>
              <w:t xml:space="preserve">; </w:t>
            </w:r>
          </w:p>
        </w:tc>
        <w:tc>
          <w:tcPr>
            <w:tcW w:w="3544" w:type="dxa"/>
            <w:gridSpan w:val="2"/>
          </w:tcPr>
          <w:p w14:paraId="1DCB9C02" w14:textId="77777777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  <w:tcBorders>
              <w:tl2br w:val="single" w:sz="4" w:space="0" w:color="000000" w:themeColor="text1"/>
              <w:tr2bl w:val="single" w:sz="4" w:space="0" w:color="000000" w:themeColor="text1"/>
            </w:tcBorders>
          </w:tcPr>
          <w:p w14:paraId="272CB9B1" w14:textId="03B42093" w:rsidR="00C200EA" w:rsidRPr="00D52610" w:rsidRDefault="00C200EA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9E2300" w:rsidRPr="0065129B" w14:paraId="3B07DE9A" w14:textId="77777777" w:rsidTr="003072BD">
        <w:trPr>
          <w:trHeight w:val="977"/>
        </w:trPr>
        <w:tc>
          <w:tcPr>
            <w:tcW w:w="2547" w:type="dxa"/>
            <w:gridSpan w:val="2"/>
          </w:tcPr>
          <w:p w14:paraId="1E43197C" w14:textId="08CF5EFE" w:rsidR="009E2300" w:rsidRPr="647DEE01" w:rsidRDefault="009E2300" w:rsidP="00F339AC">
            <w:pPr>
              <w:spacing w:line="240" w:lineRule="auto"/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Communications Award:</w:t>
            </w:r>
          </w:p>
        </w:tc>
        <w:tc>
          <w:tcPr>
            <w:tcW w:w="3544" w:type="dxa"/>
            <w:gridSpan w:val="2"/>
          </w:tcPr>
          <w:p w14:paraId="0F356099" w14:textId="77777777" w:rsidR="009E2300" w:rsidRPr="00D52610" w:rsidRDefault="009E2300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  <w:tcBorders>
              <w:tl2br w:val="single" w:sz="4" w:space="0" w:color="000000" w:themeColor="text1"/>
              <w:tr2bl w:val="single" w:sz="4" w:space="0" w:color="000000" w:themeColor="text1"/>
            </w:tcBorders>
          </w:tcPr>
          <w:p w14:paraId="0DC78A0D" w14:textId="77777777" w:rsidR="009E2300" w:rsidRPr="00D52610" w:rsidRDefault="009E2300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9E2300" w:rsidRPr="0065129B" w14:paraId="328CB365" w14:textId="77777777" w:rsidTr="003072BD">
        <w:trPr>
          <w:trHeight w:val="977"/>
        </w:trPr>
        <w:tc>
          <w:tcPr>
            <w:tcW w:w="2547" w:type="dxa"/>
            <w:gridSpan w:val="2"/>
          </w:tcPr>
          <w:p w14:paraId="71C93435" w14:textId="2BA2BA7B" w:rsidR="009E2300" w:rsidRDefault="009E2300" w:rsidP="00F339AC">
            <w:pPr>
              <w:spacing w:line="240" w:lineRule="auto"/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Data for Research</w:t>
            </w:r>
          </w:p>
        </w:tc>
        <w:tc>
          <w:tcPr>
            <w:tcW w:w="3544" w:type="dxa"/>
            <w:gridSpan w:val="2"/>
          </w:tcPr>
          <w:p w14:paraId="4EE4DA67" w14:textId="77777777" w:rsidR="009E2300" w:rsidRPr="00D52610" w:rsidRDefault="009E2300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48" w:type="dxa"/>
            <w:tcBorders>
              <w:tl2br w:val="single" w:sz="4" w:space="0" w:color="000000" w:themeColor="text1"/>
              <w:tr2bl w:val="single" w:sz="4" w:space="0" w:color="000000" w:themeColor="text1"/>
            </w:tcBorders>
          </w:tcPr>
          <w:p w14:paraId="3C9B72B7" w14:textId="77777777" w:rsidR="009E2300" w:rsidRPr="00D52610" w:rsidRDefault="009E2300" w:rsidP="00F339A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B589A06" w14:textId="77777777" w:rsidR="00C200EA" w:rsidRPr="00A048DF" w:rsidRDefault="00C200EA" w:rsidP="00DC7749">
      <w:pPr>
        <w:pStyle w:val="BodyText"/>
        <w:tabs>
          <w:tab w:val="left" w:pos="6720"/>
        </w:tabs>
        <w:jc w:val="left"/>
        <w:rPr>
          <w:rFonts w:asciiTheme="minorHAnsi" w:hAnsiTheme="minorHAnsi"/>
          <w:b w:val="0"/>
          <w:sz w:val="24"/>
          <w:szCs w:val="24"/>
        </w:rPr>
      </w:pPr>
    </w:p>
    <w:p w14:paraId="45CCD983" w14:textId="347E6544" w:rsidR="00C200EA" w:rsidRPr="00247635" w:rsidRDefault="00C200EA" w:rsidP="00C200EA">
      <w:pPr>
        <w:pStyle w:val="BodyText"/>
        <w:numPr>
          <w:ilvl w:val="0"/>
          <w:numId w:val="77"/>
        </w:numPr>
        <w:ind w:left="360"/>
        <w:jc w:val="left"/>
        <w:rPr>
          <w:rFonts w:ascii="Calibri" w:hAnsi="Calibri"/>
          <w:sz w:val="28"/>
          <w:szCs w:val="28"/>
        </w:rPr>
      </w:pPr>
      <w:bookmarkStart w:id="0" w:name="_Hlk494272062"/>
      <w:bookmarkEnd w:id="0"/>
      <w:r w:rsidRPr="647DEE01">
        <w:rPr>
          <w:rFonts w:ascii="Calibri" w:hAnsi="Calibri"/>
          <w:color w:val="365F91" w:themeColor="accent1" w:themeShade="BF"/>
          <w:sz w:val="28"/>
          <w:szCs w:val="28"/>
        </w:rPr>
        <w:t>Suggestion</w:t>
      </w:r>
      <w:r w:rsidR="00027344">
        <w:rPr>
          <w:rFonts w:ascii="Calibri" w:hAnsi="Calibri"/>
          <w:color w:val="365F91" w:themeColor="accent1" w:themeShade="BF"/>
          <w:sz w:val="28"/>
          <w:szCs w:val="28"/>
        </w:rPr>
        <w:t>s</w:t>
      </w:r>
      <w:r w:rsidRPr="647DEE01">
        <w:rPr>
          <w:rFonts w:ascii="Calibri" w:hAnsi="Calibri"/>
          <w:color w:val="365F91" w:themeColor="accent1" w:themeShade="BF"/>
          <w:sz w:val="28"/>
          <w:szCs w:val="28"/>
        </w:rPr>
        <w:t xml:space="preserve"> for</w:t>
      </w:r>
      <w:r w:rsidR="00AB3B0D">
        <w:rPr>
          <w:rFonts w:ascii="Calibri" w:hAnsi="Calibri"/>
          <w:color w:val="365F91" w:themeColor="accent1" w:themeShade="BF"/>
          <w:sz w:val="28"/>
          <w:szCs w:val="28"/>
        </w:rPr>
        <w:t xml:space="preserve"> </w:t>
      </w:r>
      <w:r w:rsidRPr="647DEE01">
        <w:rPr>
          <w:rFonts w:ascii="Calibri" w:hAnsi="Calibri"/>
          <w:color w:val="365F91" w:themeColor="accent1" w:themeShade="BF"/>
          <w:sz w:val="28"/>
          <w:szCs w:val="28"/>
        </w:rPr>
        <w:t>202</w:t>
      </w:r>
      <w:r w:rsidR="00EB321C">
        <w:rPr>
          <w:rFonts w:ascii="Calibri" w:hAnsi="Calibri"/>
          <w:color w:val="365F91" w:themeColor="accent1" w:themeShade="BF"/>
          <w:sz w:val="28"/>
          <w:szCs w:val="28"/>
        </w:rPr>
        <w:t>7</w:t>
      </w:r>
      <w:r w:rsidRPr="647DEE01">
        <w:rPr>
          <w:rFonts w:ascii="Calibri" w:hAnsi="Calibri"/>
          <w:color w:val="365F91" w:themeColor="accent1" w:themeShade="BF"/>
          <w:sz w:val="28"/>
          <w:szCs w:val="28"/>
        </w:rPr>
        <w:t xml:space="preserve"> NSTF Discussion Forums</w:t>
      </w:r>
    </w:p>
    <w:p w14:paraId="2597FD63" w14:textId="56868319" w:rsidR="00B65F5A" w:rsidRDefault="00C200EA" w:rsidP="00D52610">
      <w:pPr>
        <w:pStyle w:val="BodyText"/>
        <w:ind w:left="360"/>
        <w:jc w:val="left"/>
        <w:rPr>
          <w:rFonts w:ascii="Calibri" w:hAnsi="Calibri" w:cs="Arial"/>
          <w:b w:val="0"/>
          <w:sz w:val="20"/>
          <w:lang w:val="en-ZA"/>
        </w:rPr>
      </w:pPr>
      <w:r w:rsidRPr="647DEE01">
        <w:rPr>
          <w:rFonts w:ascii="Calibri" w:hAnsi="Calibri" w:cs="Arial"/>
          <w:b w:val="0"/>
          <w:sz w:val="20"/>
          <w:lang w:val="en-ZA"/>
        </w:rPr>
        <w:t>The main work of the Forum is to communicate – to promote discussion and debate of issues in SET and innovation, and in particular</w:t>
      </w:r>
      <w:r w:rsidR="00B65F5A">
        <w:rPr>
          <w:rFonts w:ascii="Calibri" w:hAnsi="Calibri" w:cs="Arial"/>
          <w:b w:val="0"/>
          <w:sz w:val="20"/>
          <w:lang w:val="en-ZA"/>
        </w:rPr>
        <w:t xml:space="preserve"> promoting</w:t>
      </w:r>
      <w:r w:rsidRPr="647DEE01">
        <w:rPr>
          <w:rFonts w:ascii="Calibri" w:hAnsi="Calibri" w:cs="Arial"/>
          <w:b w:val="0"/>
          <w:sz w:val="20"/>
          <w:lang w:val="en-ZA"/>
        </w:rPr>
        <w:t xml:space="preserve"> </w:t>
      </w:r>
      <w:r w:rsidR="00B65F5A">
        <w:rPr>
          <w:rFonts w:ascii="Calibri" w:hAnsi="Calibri" w:cs="Arial"/>
          <w:b w:val="0"/>
          <w:sz w:val="20"/>
          <w:lang w:val="en-ZA"/>
        </w:rPr>
        <w:t>policy engagement</w:t>
      </w:r>
      <w:r w:rsidRPr="647DEE01">
        <w:rPr>
          <w:rFonts w:ascii="Calibri" w:hAnsi="Calibri" w:cs="Arial"/>
          <w:b w:val="0"/>
          <w:sz w:val="20"/>
          <w:lang w:val="en-ZA"/>
        </w:rPr>
        <w:t xml:space="preserve"> around these issues. </w:t>
      </w:r>
      <w:r w:rsidR="00CD5E19">
        <w:rPr>
          <w:rFonts w:ascii="Calibri" w:hAnsi="Calibri" w:cs="Arial"/>
          <w:b w:val="0"/>
          <w:sz w:val="20"/>
          <w:lang w:val="en-ZA"/>
        </w:rPr>
        <w:t xml:space="preserve">NSTF aims to conduct 4-6 substantial </w:t>
      </w:r>
      <w:hyperlink r:id="rId16" w:history="1">
        <w:r w:rsidR="00CD5E19" w:rsidRPr="00241C39">
          <w:rPr>
            <w:rStyle w:val="Hyperlink"/>
            <w:rFonts w:ascii="Calibri" w:hAnsi="Calibri" w:cs="Arial"/>
            <w:b w:val="0"/>
            <w:sz w:val="20"/>
            <w:lang w:val="en-ZA"/>
          </w:rPr>
          <w:t>discussion forums</w:t>
        </w:r>
      </w:hyperlink>
      <w:r w:rsidR="00CD5E19">
        <w:rPr>
          <w:rFonts w:ascii="Calibri" w:hAnsi="Calibri" w:cs="Arial"/>
          <w:b w:val="0"/>
          <w:sz w:val="20"/>
          <w:lang w:val="en-ZA"/>
        </w:rPr>
        <w:t xml:space="preserve"> per year, mostly online.</w:t>
      </w:r>
    </w:p>
    <w:p w14:paraId="6F694E2D" w14:textId="77777777" w:rsidR="00B65F5A" w:rsidRDefault="00B65F5A" w:rsidP="00D52610">
      <w:pPr>
        <w:pStyle w:val="BodyText"/>
        <w:ind w:left="360"/>
        <w:jc w:val="left"/>
        <w:rPr>
          <w:rFonts w:ascii="Calibri" w:hAnsi="Calibri" w:cs="Arial"/>
          <w:b w:val="0"/>
          <w:sz w:val="20"/>
          <w:lang w:val="en-ZA"/>
        </w:rPr>
      </w:pPr>
    </w:p>
    <w:p w14:paraId="5EC140B1" w14:textId="33C1C046" w:rsidR="00C200EA" w:rsidRPr="00E46B52" w:rsidRDefault="00C200EA" w:rsidP="00D52610">
      <w:pPr>
        <w:pStyle w:val="BodyText"/>
        <w:ind w:left="360"/>
        <w:jc w:val="left"/>
        <w:rPr>
          <w:rFonts w:ascii="Calibri" w:hAnsi="Calibri" w:cs="Arial"/>
          <w:b w:val="0"/>
          <w:sz w:val="20"/>
          <w:lang w:val="en-ZA"/>
        </w:rPr>
      </w:pPr>
      <w:r w:rsidRPr="647DEE01">
        <w:rPr>
          <w:rFonts w:ascii="Calibri" w:hAnsi="Calibri" w:cs="Arial"/>
          <w:b w:val="0"/>
          <w:sz w:val="20"/>
          <w:lang w:val="en-ZA"/>
        </w:rPr>
        <w:t xml:space="preserve">We cordially invite you to give your input and active involvement in this regard. What speakers would </w:t>
      </w:r>
      <w:r w:rsidR="00B65F5A">
        <w:rPr>
          <w:rFonts w:ascii="Calibri" w:hAnsi="Calibri" w:cs="Arial"/>
          <w:b w:val="0"/>
          <w:sz w:val="20"/>
          <w:lang w:val="en-ZA"/>
        </w:rPr>
        <w:t xml:space="preserve">you </w:t>
      </w:r>
      <w:r w:rsidRPr="647DEE01">
        <w:rPr>
          <w:rFonts w:ascii="Calibri" w:hAnsi="Calibri" w:cs="Arial"/>
          <w:b w:val="0"/>
          <w:sz w:val="20"/>
          <w:lang w:val="en-ZA"/>
        </w:rPr>
        <w:t>like to listen to and interact with, which partners should be included, what audiences should be involved and what follow-up actions should be taken? Please be as specific as possible.</w:t>
      </w:r>
    </w:p>
    <w:p w14:paraId="36DBB8CB" w14:textId="77777777" w:rsidR="00C200EA" w:rsidRPr="00E46B52" w:rsidRDefault="00C200EA" w:rsidP="00D52610">
      <w:pPr>
        <w:pStyle w:val="BodyText"/>
        <w:ind w:left="360"/>
        <w:jc w:val="left"/>
        <w:rPr>
          <w:rFonts w:ascii="Calibri" w:hAnsi="Calibri" w:cs="Arial"/>
          <w:b w:val="0"/>
          <w:sz w:val="20"/>
          <w:szCs w:val="22"/>
          <w:lang w:val="en-ZA"/>
        </w:rPr>
      </w:pPr>
    </w:p>
    <w:p w14:paraId="264D0C34" w14:textId="77777777" w:rsidR="00C200EA" w:rsidRPr="00E46B52" w:rsidRDefault="00C200EA" w:rsidP="00F339AC">
      <w:pPr>
        <w:spacing w:line="240" w:lineRule="auto"/>
        <w:ind w:left="360"/>
        <w:jc w:val="both"/>
        <w:rPr>
          <w:rFonts w:ascii="Calibri" w:hAnsi="Calibri" w:cs="Arial"/>
          <w:b/>
          <w:lang w:val="en-ZA"/>
        </w:rPr>
      </w:pPr>
      <w:r w:rsidRPr="00E46B52">
        <w:rPr>
          <w:rFonts w:ascii="Calibri" w:hAnsi="Calibri" w:cs="Arial"/>
          <w:b/>
          <w:lang w:val="en-ZA"/>
        </w:rPr>
        <w:t xml:space="preserve">Audiences the NSTF communicates with: </w:t>
      </w:r>
    </w:p>
    <w:p w14:paraId="74D9F32A" w14:textId="0146411A" w:rsidR="00C200EA" w:rsidRPr="00F339AC" w:rsidRDefault="00C200EA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 w:rsidRPr="00F339AC">
        <w:rPr>
          <w:rFonts w:ascii="Calibri" w:hAnsi="Calibri"/>
          <w:color w:val="000000"/>
          <w:sz w:val="22"/>
          <w:szCs w:val="22"/>
          <w:lang w:eastAsia="en-ZA"/>
        </w:rPr>
        <w:t>Organisations and individuals interested in SET</w:t>
      </w:r>
      <w:r w:rsidR="003B468D">
        <w:rPr>
          <w:rFonts w:ascii="Calibri" w:hAnsi="Calibri"/>
          <w:color w:val="000000"/>
          <w:sz w:val="22"/>
          <w:szCs w:val="22"/>
          <w:lang w:eastAsia="en-ZA"/>
        </w:rPr>
        <w:t xml:space="preserve"> and innovation</w:t>
      </w:r>
      <w:r w:rsidRPr="00F339AC">
        <w:rPr>
          <w:rFonts w:ascii="Calibri" w:hAnsi="Calibri"/>
          <w:color w:val="000000"/>
          <w:sz w:val="22"/>
          <w:szCs w:val="22"/>
          <w:lang w:eastAsia="en-ZA"/>
        </w:rPr>
        <w:t>-related issues</w:t>
      </w:r>
    </w:p>
    <w:p w14:paraId="68528F03" w14:textId="77777777" w:rsidR="00C200EA" w:rsidRPr="00F339AC" w:rsidRDefault="00C200EA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 w:rsidRPr="00F339AC">
        <w:rPr>
          <w:rFonts w:ascii="Calibri" w:hAnsi="Calibri"/>
          <w:color w:val="000000"/>
          <w:sz w:val="22"/>
          <w:szCs w:val="22"/>
          <w:lang w:eastAsia="en-ZA"/>
        </w:rPr>
        <w:t xml:space="preserve">Researchers </w:t>
      </w:r>
    </w:p>
    <w:p w14:paraId="42455090" w14:textId="77777777" w:rsidR="00C200EA" w:rsidRPr="00F339AC" w:rsidRDefault="00C200EA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 w:rsidRPr="00F339AC">
        <w:rPr>
          <w:rFonts w:ascii="Calibri" w:hAnsi="Calibri"/>
          <w:color w:val="000000" w:themeColor="text1"/>
          <w:sz w:val="22"/>
          <w:szCs w:val="22"/>
          <w:lang w:eastAsia="en-ZA"/>
        </w:rPr>
        <w:t>Engineers and technologists</w:t>
      </w:r>
    </w:p>
    <w:p w14:paraId="7830826B" w14:textId="77777777" w:rsidR="00C200EA" w:rsidRPr="00F339AC" w:rsidRDefault="00C200EA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 w:rsidRPr="00F339AC">
        <w:rPr>
          <w:rFonts w:ascii="Calibri" w:hAnsi="Calibri"/>
          <w:color w:val="000000" w:themeColor="text1"/>
          <w:sz w:val="22"/>
          <w:szCs w:val="22"/>
          <w:lang w:eastAsia="en-ZA"/>
        </w:rPr>
        <w:t>Innovators and inventors</w:t>
      </w:r>
    </w:p>
    <w:p w14:paraId="78084877" w14:textId="77777777" w:rsidR="00C200EA" w:rsidRPr="00F339AC" w:rsidRDefault="00C200EA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 w:rsidRPr="00F339AC">
        <w:rPr>
          <w:rFonts w:ascii="Calibri" w:hAnsi="Calibri"/>
          <w:color w:val="000000"/>
          <w:sz w:val="22"/>
          <w:szCs w:val="22"/>
          <w:lang w:eastAsia="en-ZA"/>
        </w:rPr>
        <w:t>SET communicators</w:t>
      </w:r>
    </w:p>
    <w:p w14:paraId="70D0F856" w14:textId="5835EA45" w:rsidR="00C200EA" w:rsidRPr="00F339AC" w:rsidRDefault="00C200EA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 w:rsidRPr="00F339AC">
        <w:rPr>
          <w:rFonts w:ascii="Calibri" w:hAnsi="Calibri"/>
          <w:color w:val="000000"/>
          <w:sz w:val="22"/>
          <w:szCs w:val="22"/>
          <w:lang w:eastAsia="en-ZA"/>
        </w:rPr>
        <w:t>SET educators</w:t>
      </w:r>
      <w:r w:rsidR="00EF15BF">
        <w:rPr>
          <w:rFonts w:ascii="Calibri" w:hAnsi="Calibri"/>
          <w:color w:val="000000"/>
          <w:sz w:val="22"/>
          <w:szCs w:val="22"/>
          <w:lang w:eastAsia="en-ZA"/>
        </w:rPr>
        <w:t xml:space="preserve"> and trainers</w:t>
      </w:r>
    </w:p>
    <w:p w14:paraId="1BD3E5DE" w14:textId="77777777" w:rsidR="00C200EA" w:rsidRPr="00F339AC" w:rsidRDefault="00C200EA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 w:rsidRPr="00F339AC">
        <w:rPr>
          <w:rFonts w:ascii="Calibri" w:hAnsi="Calibri"/>
          <w:color w:val="000000"/>
          <w:sz w:val="22"/>
          <w:szCs w:val="22"/>
          <w:lang w:eastAsia="en-ZA"/>
        </w:rPr>
        <w:t xml:space="preserve">Learners and students </w:t>
      </w:r>
    </w:p>
    <w:p w14:paraId="2B263B69" w14:textId="77777777" w:rsidR="00C200EA" w:rsidRPr="00F339AC" w:rsidRDefault="00C200EA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 w:rsidRPr="00F339AC">
        <w:rPr>
          <w:rFonts w:ascii="Calibri" w:hAnsi="Calibri"/>
          <w:color w:val="000000"/>
          <w:sz w:val="22"/>
          <w:szCs w:val="22"/>
          <w:lang w:eastAsia="en-ZA"/>
        </w:rPr>
        <w:t xml:space="preserve">General public </w:t>
      </w:r>
    </w:p>
    <w:p w14:paraId="74C1E2BD" w14:textId="77777777" w:rsidR="00C200EA" w:rsidRPr="00F339AC" w:rsidRDefault="00C200EA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 w:rsidRPr="00F339AC">
        <w:rPr>
          <w:rFonts w:ascii="Calibri" w:hAnsi="Calibri"/>
          <w:color w:val="000000"/>
          <w:sz w:val="22"/>
          <w:szCs w:val="22"/>
          <w:lang w:eastAsia="en-ZA"/>
        </w:rPr>
        <w:t>Government ministries, departments and officials</w:t>
      </w:r>
    </w:p>
    <w:p w14:paraId="4D246452" w14:textId="77777777" w:rsidR="00C200EA" w:rsidRDefault="00C200EA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 w:rsidRPr="00F339AC">
        <w:rPr>
          <w:rFonts w:ascii="Calibri" w:hAnsi="Calibri"/>
          <w:color w:val="000000"/>
          <w:sz w:val="22"/>
          <w:szCs w:val="22"/>
          <w:lang w:eastAsia="en-ZA"/>
        </w:rPr>
        <w:t>Parliament</w:t>
      </w:r>
    </w:p>
    <w:p w14:paraId="2CD9E4DA" w14:textId="225EAEF7" w:rsidR="002143B4" w:rsidRPr="00F339AC" w:rsidRDefault="002143B4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>
        <w:rPr>
          <w:rFonts w:ascii="Calibri" w:hAnsi="Calibri"/>
          <w:color w:val="000000"/>
          <w:sz w:val="22"/>
          <w:szCs w:val="22"/>
          <w:lang w:eastAsia="en-ZA"/>
        </w:rPr>
        <w:t>The Presidency</w:t>
      </w:r>
    </w:p>
    <w:p w14:paraId="08297AC7" w14:textId="77777777" w:rsidR="00C200EA" w:rsidRPr="00F339AC" w:rsidRDefault="00C200EA" w:rsidP="003B468D">
      <w:pPr>
        <w:pStyle w:val="ListParagraph"/>
        <w:numPr>
          <w:ilvl w:val="0"/>
          <w:numId w:val="79"/>
        </w:numPr>
        <w:jc w:val="both"/>
        <w:rPr>
          <w:rFonts w:ascii="Calibri" w:hAnsi="Calibri"/>
          <w:color w:val="000000"/>
          <w:sz w:val="22"/>
          <w:szCs w:val="22"/>
          <w:lang w:eastAsia="en-ZA"/>
        </w:rPr>
      </w:pPr>
      <w:r w:rsidRPr="00F339AC">
        <w:rPr>
          <w:rFonts w:ascii="Calibri" w:hAnsi="Calibri"/>
          <w:color w:val="000000"/>
          <w:sz w:val="22"/>
          <w:szCs w:val="22"/>
          <w:lang w:eastAsia="en-ZA"/>
        </w:rPr>
        <w:t>The media, including journalists</w:t>
      </w:r>
    </w:p>
    <w:p w14:paraId="3A57E7BB" w14:textId="77777777" w:rsidR="00C200EA" w:rsidRPr="00F339AC" w:rsidRDefault="00C200EA" w:rsidP="00F339AC">
      <w:pPr>
        <w:pStyle w:val="BodyText"/>
        <w:ind w:left="360"/>
        <w:jc w:val="left"/>
        <w:rPr>
          <w:rFonts w:ascii="Calibri" w:hAnsi="Calibri" w:cs="Arial"/>
          <w:sz w:val="20"/>
          <w:lang w:val="en-ZA"/>
        </w:rPr>
      </w:pPr>
    </w:p>
    <w:p w14:paraId="5961B6B1" w14:textId="592795BC" w:rsidR="00C200EA" w:rsidRDefault="00C200EA" w:rsidP="00A32DEC">
      <w:pPr>
        <w:pStyle w:val="BodyText"/>
        <w:ind w:left="360"/>
        <w:jc w:val="left"/>
        <w:rPr>
          <w:rFonts w:ascii="Calibri" w:hAnsi="Calibri" w:cs="Arial"/>
          <w:b w:val="0"/>
          <w:sz w:val="20"/>
          <w:lang w:val="en-ZA"/>
        </w:rPr>
      </w:pPr>
      <w:r w:rsidRPr="00F339AC">
        <w:rPr>
          <w:rFonts w:ascii="Calibri" w:hAnsi="Calibri" w:cs="Arial"/>
          <w:b w:val="0"/>
          <w:sz w:val="20"/>
          <w:lang w:val="en-ZA"/>
        </w:rPr>
        <w:t xml:space="preserve">So far, NSTF already has </w:t>
      </w:r>
      <w:r w:rsidR="009E2300">
        <w:rPr>
          <w:rFonts w:ascii="Calibri" w:hAnsi="Calibri" w:cs="Arial"/>
          <w:b w:val="0"/>
          <w:sz w:val="20"/>
          <w:lang w:val="en-ZA"/>
        </w:rPr>
        <w:t>1</w:t>
      </w:r>
      <w:r w:rsidRPr="00F339AC">
        <w:rPr>
          <w:rFonts w:ascii="Calibri" w:hAnsi="Calibri" w:cs="Arial"/>
          <w:b w:val="0"/>
          <w:sz w:val="20"/>
          <w:lang w:val="en-ZA"/>
        </w:rPr>
        <w:t xml:space="preserve"> topic</w:t>
      </w:r>
      <w:r w:rsidR="009E2300">
        <w:rPr>
          <w:rFonts w:ascii="Calibri" w:hAnsi="Calibri" w:cs="Arial"/>
          <w:b w:val="0"/>
          <w:sz w:val="20"/>
          <w:lang w:val="en-ZA"/>
        </w:rPr>
        <w:t xml:space="preserve"> </w:t>
      </w:r>
      <w:r w:rsidRPr="00F339AC">
        <w:rPr>
          <w:rFonts w:ascii="Calibri" w:hAnsi="Calibri" w:cs="Arial"/>
          <w:b w:val="0"/>
          <w:sz w:val="20"/>
          <w:lang w:val="en-ZA"/>
        </w:rPr>
        <w:t>for 202</w:t>
      </w:r>
      <w:r w:rsidR="009E2300">
        <w:rPr>
          <w:rFonts w:ascii="Calibri" w:hAnsi="Calibri" w:cs="Arial"/>
          <w:b w:val="0"/>
          <w:sz w:val="20"/>
          <w:lang w:val="en-ZA"/>
        </w:rPr>
        <w:t>7</w:t>
      </w:r>
      <w:r w:rsidR="00A55734" w:rsidRPr="00F339AC">
        <w:rPr>
          <w:rFonts w:ascii="Calibri" w:hAnsi="Calibri" w:cs="Arial"/>
          <w:b w:val="0"/>
          <w:sz w:val="20"/>
          <w:lang w:val="en-ZA"/>
        </w:rPr>
        <w:t xml:space="preserve"> –</w:t>
      </w:r>
      <w:r w:rsidR="003B1540" w:rsidRPr="00F339AC">
        <w:rPr>
          <w:rFonts w:ascii="Calibri" w:hAnsi="Calibri" w:cs="Arial"/>
          <w:b w:val="0"/>
          <w:sz w:val="20"/>
          <w:lang w:val="en-ZA"/>
        </w:rPr>
        <w:t xml:space="preserve"> </w:t>
      </w:r>
      <w:r w:rsidR="00A55734" w:rsidRPr="00F339AC">
        <w:rPr>
          <w:rFonts w:ascii="Calibri" w:hAnsi="Calibri" w:cs="Arial"/>
          <w:b w:val="0"/>
          <w:sz w:val="20"/>
          <w:lang w:val="en-ZA"/>
        </w:rPr>
        <w:t xml:space="preserve">the special theme, </w:t>
      </w:r>
      <w:r w:rsidR="009E2300">
        <w:rPr>
          <w:rFonts w:ascii="Calibri" w:hAnsi="Calibri" w:cs="Arial"/>
          <w:b w:val="0"/>
          <w:sz w:val="20"/>
          <w:lang w:val="en-ZA"/>
        </w:rPr>
        <w:t>Ecosystem restoration</w:t>
      </w:r>
      <w:r w:rsidRPr="00F339AC">
        <w:rPr>
          <w:rFonts w:ascii="Calibri" w:hAnsi="Calibri" w:cs="Arial"/>
          <w:b w:val="0"/>
          <w:sz w:val="20"/>
          <w:lang w:val="en-ZA"/>
        </w:rPr>
        <w:t xml:space="preserve">. </w:t>
      </w:r>
      <w:r w:rsidR="004A6444" w:rsidRPr="00F339AC">
        <w:rPr>
          <w:rFonts w:ascii="Calibri" w:hAnsi="Calibri" w:cs="Arial"/>
          <w:b w:val="0"/>
          <w:sz w:val="20"/>
          <w:lang w:val="en-ZA"/>
        </w:rPr>
        <w:t>Please feel free to suggest</w:t>
      </w:r>
      <w:r w:rsidR="00027344" w:rsidRPr="00F339AC">
        <w:rPr>
          <w:rFonts w:ascii="Calibri" w:hAnsi="Calibri" w:cs="Arial"/>
          <w:b w:val="0"/>
          <w:sz w:val="20"/>
          <w:lang w:val="en-ZA"/>
        </w:rPr>
        <w:t xml:space="preserve"> </w:t>
      </w:r>
      <w:r w:rsidRPr="00F339AC">
        <w:rPr>
          <w:rFonts w:ascii="Calibri" w:hAnsi="Calibri" w:cs="Arial"/>
          <w:b w:val="0"/>
          <w:sz w:val="20"/>
          <w:lang w:val="en-ZA"/>
        </w:rPr>
        <w:t xml:space="preserve">other topics </w:t>
      </w:r>
      <w:r w:rsidR="00027344" w:rsidRPr="00F339AC">
        <w:rPr>
          <w:rFonts w:ascii="Calibri" w:hAnsi="Calibri" w:cs="Arial"/>
          <w:b w:val="0"/>
          <w:sz w:val="20"/>
          <w:lang w:val="en-ZA"/>
        </w:rPr>
        <w:t xml:space="preserve">that </w:t>
      </w:r>
      <w:r w:rsidRPr="00F339AC">
        <w:rPr>
          <w:rFonts w:ascii="Calibri" w:hAnsi="Calibri" w:cs="Arial"/>
          <w:b w:val="0"/>
          <w:sz w:val="20"/>
          <w:lang w:val="en-ZA"/>
        </w:rPr>
        <w:t>you want NSTF to address? Under each topic, what possible themes, speakers, partners/sponsors and follow-up actions do you suggest? (Give as many suggestions as you wish</w:t>
      </w:r>
      <w:r w:rsidR="009E28EA">
        <w:rPr>
          <w:rFonts w:ascii="Calibri" w:hAnsi="Calibri" w:cs="Arial"/>
          <w:b w:val="0"/>
          <w:sz w:val="20"/>
          <w:lang w:val="en-ZA"/>
        </w:rPr>
        <w:t>.</w:t>
      </w:r>
      <w:r w:rsidRPr="00F339AC">
        <w:rPr>
          <w:rFonts w:ascii="Calibri" w:hAnsi="Calibri" w:cs="Arial"/>
          <w:b w:val="0"/>
          <w:sz w:val="20"/>
          <w:lang w:val="en-ZA"/>
        </w:rPr>
        <w:t>)</w:t>
      </w:r>
    </w:p>
    <w:p w14:paraId="1A8AB624" w14:textId="77777777" w:rsidR="009E28EA" w:rsidRPr="00F339AC" w:rsidRDefault="009E28EA" w:rsidP="00F339AC">
      <w:pPr>
        <w:pStyle w:val="BodyText"/>
        <w:ind w:left="360"/>
        <w:jc w:val="left"/>
        <w:rPr>
          <w:rFonts w:ascii="Calibri" w:hAnsi="Calibri" w:cs="Arial"/>
          <w:sz w:val="20"/>
          <w:lang w:val="en-ZA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2"/>
        <w:gridCol w:w="1942"/>
        <w:gridCol w:w="1943"/>
        <w:gridCol w:w="1943"/>
        <w:gridCol w:w="1943"/>
      </w:tblGrid>
      <w:tr w:rsidR="00C200EA" w:rsidRPr="008B56BA" w14:paraId="4F664C25" w14:textId="77777777" w:rsidTr="3A75EF6C">
        <w:tc>
          <w:tcPr>
            <w:tcW w:w="1942" w:type="dxa"/>
          </w:tcPr>
          <w:p w14:paraId="6C5415A2" w14:textId="77777777" w:rsidR="00C200EA" w:rsidRPr="008B56BA" w:rsidRDefault="00C200EA" w:rsidP="00D05230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B56BA"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  <w:t>Topic</w:t>
            </w:r>
          </w:p>
        </w:tc>
        <w:tc>
          <w:tcPr>
            <w:tcW w:w="1942" w:type="dxa"/>
          </w:tcPr>
          <w:p w14:paraId="70CEEB20" w14:textId="77777777" w:rsidR="00C200EA" w:rsidRPr="008B56BA" w:rsidRDefault="00C200EA" w:rsidP="00D05230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B56BA"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  <w:t>Themes</w:t>
            </w:r>
          </w:p>
        </w:tc>
        <w:tc>
          <w:tcPr>
            <w:tcW w:w="1943" w:type="dxa"/>
          </w:tcPr>
          <w:p w14:paraId="4D1F0D74" w14:textId="77777777" w:rsidR="00C200EA" w:rsidRPr="008B56BA" w:rsidRDefault="00C200EA" w:rsidP="00D05230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B56BA"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  <w:t>Speakers</w:t>
            </w:r>
          </w:p>
        </w:tc>
        <w:tc>
          <w:tcPr>
            <w:tcW w:w="1943" w:type="dxa"/>
          </w:tcPr>
          <w:p w14:paraId="3B540B75" w14:textId="68EFC0A8" w:rsidR="00C200EA" w:rsidRPr="008B56BA" w:rsidRDefault="00C200EA" w:rsidP="00D05230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B56BA"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  <w:t>Partners/</w:t>
            </w:r>
            <w:r w:rsidR="009B719C"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  <w:t>S</w:t>
            </w:r>
            <w:r w:rsidRPr="008B56BA"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  <w:t>ponsors</w:t>
            </w:r>
          </w:p>
        </w:tc>
        <w:tc>
          <w:tcPr>
            <w:tcW w:w="1943" w:type="dxa"/>
          </w:tcPr>
          <w:p w14:paraId="22486C0F" w14:textId="3C6C2CED" w:rsidR="00C200EA" w:rsidRPr="008B56BA" w:rsidRDefault="00C200EA" w:rsidP="00D05230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B56BA"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  <w:t>Follow up action</w:t>
            </w:r>
            <w:r w:rsidR="00B65F5A">
              <w:rPr>
                <w:rFonts w:cstheme="minorHAnsi"/>
                <w:b/>
                <w:bCs/>
                <w:color w:val="000000"/>
                <w:sz w:val="20"/>
                <w:szCs w:val="20"/>
                <w:lang w:eastAsia="en-ZA"/>
              </w:rPr>
              <w:t>s</w:t>
            </w:r>
          </w:p>
        </w:tc>
      </w:tr>
      <w:tr w:rsidR="00C200EA" w:rsidRPr="008B56BA" w14:paraId="6C091970" w14:textId="77777777" w:rsidTr="3A75EF6C">
        <w:trPr>
          <w:trHeight w:val="742"/>
        </w:trPr>
        <w:tc>
          <w:tcPr>
            <w:tcW w:w="1942" w:type="dxa"/>
          </w:tcPr>
          <w:p w14:paraId="22841956" w14:textId="2ADCC82D" w:rsidR="00C200EA" w:rsidRPr="008B56BA" w:rsidRDefault="00C200EA" w:rsidP="647DEE01">
            <w:pPr>
              <w:rPr>
                <w:color w:val="000000"/>
                <w:sz w:val="20"/>
                <w:szCs w:val="20"/>
                <w:lang w:eastAsia="en-ZA"/>
              </w:rPr>
            </w:pPr>
            <w:r w:rsidRPr="647DEE01">
              <w:rPr>
                <w:color w:val="000000" w:themeColor="text1"/>
                <w:sz w:val="20"/>
                <w:szCs w:val="20"/>
                <w:lang w:eastAsia="en-ZA"/>
              </w:rPr>
              <w:t xml:space="preserve">Topic 1: </w:t>
            </w:r>
            <w:r w:rsidR="003072BD" w:rsidRPr="003072BD">
              <w:rPr>
                <w:color w:val="000000" w:themeColor="text1"/>
                <w:sz w:val="20"/>
                <w:szCs w:val="20"/>
                <w:lang w:eastAsia="en-ZA"/>
              </w:rPr>
              <w:t xml:space="preserve">Ecosystem restoration </w:t>
            </w:r>
            <w:r w:rsidR="003072BD" w:rsidRPr="003072BD">
              <w:rPr>
                <w:color w:val="000000" w:themeColor="text1"/>
                <w:sz w:val="20"/>
                <w:szCs w:val="20"/>
                <w:lang w:eastAsia="en-ZA"/>
              </w:rPr>
              <w:lastRenderedPageBreak/>
              <w:t>discussion forum (</w:t>
            </w:r>
            <w:hyperlink r:id="rId17" w:history="1">
              <w:r w:rsidR="003072BD" w:rsidRPr="003072BD">
                <w:rPr>
                  <w:rStyle w:val="Hyperlink"/>
                  <w:sz w:val="20"/>
                  <w:szCs w:val="20"/>
                  <w:lang w:eastAsia="en-ZA"/>
                </w:rPr>
                <w:t>United N</w:t>
              </w:r>
              <w:r w:rsidR="003072BD" w:rsidRPr="003072BD">
                <w:rPr>
                  <w:rStyle w:val="Hyperlink"/>
                  <w:sz w:val="20"/>
                  <w:szCs w:val="20"/>
                  <w:lang w:eastAsia="en-ZA"/>
                </w:rPr>
                <w:t>ations Decade on Ecosystem Restoration</w:t>
              </w:r>
            </w:hyperlink>
            <w:r w:rsidR="003072BD" w:rsidRPr="003072BD">
              <w:rPr>
                <w:color w:val="000000" w:themeColor="text1"/>
                <w:sz w:val="20"/>
                <w:szCs w:val="20"/>
                <w:lang w:eastAsia="en-ZA"/>
              </w:rPr>
              <w:t xml:space="preserve"> (2021–2030))</w:t>
            </w:r>
          </w:p>
        </w:tc>
        <w:tc>
          <w:tcPr>
            <w:tcW w:w="1942" w:type="dxa"/>
          </w:tcPr>
          <w:p w14:paraId="40CCAF51" w14:textId="77777777" w:rsidR="00C200E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  <w:p w14:paraId="076E7D50" w14:textId="77777777" w:rsidR="00C200E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  <w:p w14:paraId="34CA1318" w14:textId="77777777" w:rsidR="00C200E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  <w:p w14:paraId="31ABE9A1" w14:textId="77777777" w:rsidR="00C200EA" w:rsidRPr="008B56B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43" w:type="dxa"/>
          </w:tcPr>
          <w:p w14:paraId="2B2E99DC" w14:textId="77777777" w:rsidR="00C200EA" w:rsidRPr="008B56B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43" w:type="dxa"/>
          </w:tcPr>
          <w:p w14:paraId="35D154A1" w14:textId="77777777" w:rsidR="00C200EA" w:rsidRPr="008B56B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43" w:type="dxa"/>
          </w:tcPr>
          <w:p w14:paraId="3AA877CF" w14:textId="77777777" w:rsidR="00C200EA" w:rsidRPr="008B56B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</w:tc>
      </w:tr>
      <w:tr w:rsidR="00C200EA" w:rsidRPr="008B56BA" w14:paraId="2FD8C336" w14:textId="77777777" w:rsidTr="3A75EF6C">
        <w:trPr>
          <w:trHeight w:val="1261"/>
        </w:trPr>
        <w:tc>
          <w:tcPr>
            <w:tcW w:w="1942" w:type="dxa"/>
          </w:tcPr>
          <w:p w14:paraId="3421C457" w14:textId="72E334DB" w:rsidR="00C60110" w:rsidRPr="00F339AC" w:rsidRDefault="00C200EA" w:rsidP="003072BD">
            <w:pPr>
              <w:spacing w:after="0"/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  <w:r w:rsidRPr="00024541">
              <w:rPr>
                <w:rFonts w:cstheme="minorHAnsi"/>
                <w:color w:val="000000" w:themeColor="text1"/>
                <w:sz w:val="20"/>
                <w:szCs w:val="20"/>
                <w:lang w:eastAsia="en-ZA"/>
              </w:rPr>
              <w:t xml:space="preserve">Topic 2: </w:t>
            </w:r>
          </w:p>
        </w:tc>
        <w:tc>
          <w:tcPr>
            <w:tcW w:w="1942" w:type="dxa"/>
          </w:tcPr>
          <w:p w14:paraId="5D0784A7" w14:textId="77777777" w:rsidR="00C200EA" w:rsidRPr="008B56B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43" w:type="dxa"/>
          </w:tcPr>
          <w:p w14:paraId="0478E6A5" w14:textId="77777777" w:rsidR="00C200EA" w:rsidRPr="008B56B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43" w:type="dxa"/>
          </w:tcPr>
          <w:p w14:paraId="2D34F19A" w14:textId="77777777" w:rsidR="00C200EA" w:rsidRPr="008B56B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43" w:type="dxa"/>
          </w:tcPr>
          <w:p w14:paraId="63257A7C" w14:textId="77777777" w:rsidR="00C200EA" w:rsidRPr="008B56B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</w:tc>
      </w:tr>
      <w:tr w:rsidR="00C200EA" w:rsidRPr="008B56BA" w14:paraId="141CEE21" w14:textId="77777777" w:rsidTr="3A75EF6C">
        <w:trPr>
          <w:trHeight w:val="1505"/>
        </w:trPr>
        <w:tc>
          <w:tcPr>
            <w:tcW w:w="1942" w:type="dxa"/>
          </w:tcPr>
          <w:p w14:paraId="29C5B221" w14:textId="4B97354C" w:rsidR="00C200EA" w:rsidRPr="0015738A" w:rsidRDefault="00C200EA" w:rsidP="3A75EF6C">
            <w:pPr>
              <w:rPr>
                <w:color w:val="000000"/>
                <w:sz w:val="20"/>
                <w:szCs w:val="20"/>
                <w:lang w:eastAsia="en-ZA"/>
              </w:rPr>
            </w:pPr>
            <w:r w:rsidRPr="3A75EF6C">
              <w:rPr>
                <w:color w:val="000000" w:themeColor="text1"/>
                <w:sz w:val="20"/>
                <w:szCs w:val="20"/>
                <w:lang w:eastAsia="en-ZA"/>
              </w:rPr>
              <w:t xml:space="preserve">Topic 3: </w:t>
            </w:r>
            <w:r w:rsidR="000A5AAF">
              <w:rPr>
                <w:color w:val="000000" w:themeColor="text1"/>
                <w:sz w:val="20"/>
                <w:szCs w:val="20"/>
                <w:lang w:eastAsia="en-ZA"/>
              </w:rPr>
              <w:t>?</w:t>
            </w:r>
          </w:p>
        </w:tc>
        <w:tc>
          <w:tcPr>
            <w:tcW w:w="1942" w:type="dxa"/>
          </w:tcPr>
          <w:p w14:paraId="204F68B8" w14:textId="77777777" w:rsidR="00C200EA" w:rsidRPr="0015738A" w:rsidRDefault="00C200EA" w:rsidP="00D05230">
            <w:pPr>
              <w:rPr>
                <w:rFonts w:cstheme="minorHAnsi"/>
                <w:color w:val="000000"/>
                <w:sz w:val="20"/>
                <w:szCs w:val="20"/>
                <w:highlight w:val="yellow"/>
                <w:lang w:eastAsia="en-ZA"/>
              </w:rPr>
            </w:pPr>
          </w:p>
          <w:p w14:paraId="21710E52" w14:textId="77777777" w:rsidR="00C200EA" w:rsidRPr="0015738A" w:rsidRDefault="00C200EA" w:rsidP="00D05230">
            <w:pPr>
              <w:rPr>
                <w:rFonts w:cstheme="minorHAnsi"/>
                <w:color w:val="000000"/>
                <w:sz w:val="20"/>
                <w:szCs w:val="20"/>
                <w:highlight w:val="yellow"/>
                <w:lang w:eastAsia="en-ZA"/>
              </w:rPr>
            </w:pPr>
          </w:p>
          <w:p w14:paraId="093F3177" w14:textId="77777777" w:rsidR="00C200EA" w:rsidRPr="0015738A" w:rsidRDefault="00C200EA" w:rsidP="00D05230">
            <w:pPr>
              <w:rPr>
                <w:rFonts w:cstheme="minorHAnsi"/>
                <w:color w:val="000000"/>
                <w:sz w:val="20"/>
                <w:szCs w:val="20"/>
                <w:highlight w:val="yellow"/>
                <w:lang w:eastAsia="en-ZA"/>
              </w:rPr>
            </w:pPr>
          </w:p>
          <w:p w14:paraId="58595541" w14:textId="77777777" w:rsidR="00C200EA" w:rsidRPr="0015738A" w:rsidRDefault="00C200EA" w:rsidP="00D05230">
            <w:pPr>
              <w:rPr>
                <w:rFonts w:cstheme="minorHAnsi"/>
                <w:color w:val="000000"/>
                <w:sz w:val="20"/>
                <w:szCs w:val="20"/>
                <w:highlight w:val="yellow"/>
                <w:lang w:eastAsia="en-ZA"/>
              </w:rPr>
            </w:pPr>
          </w:p>
        </w:tc>
        <w:tc>
          <w:tcPr>
            <w:tcW w:w="1943" w:type="dxa"/>
          </w:tcPr>
          <w:p w14:paraId="76289333" w14:textId="77777777" w:rsidR="00C200EA" w:rsidRPr="0015738A" w:rsidRDefault="00C200EA" w:rsidP="3A75EF6C">
            <w:pPr>
              <w:rPr>
                <w:color w:val="000000"/>
                <w:sz w:val="20"/>
                <w:szCs w:val="20"/>
                <w:highlight w:val="yellow"/>
                <w:lang w:eastAsia="en-ZA"/>
              </w:rPr>
            </w:pPr>
          </w:p>
        </w:tc>
        <w:tc>
          <w:tcPr>
            <w:tcW w:w="1943" w:type="dxa"/>
          </w:tcPr>
          <w:p w14:paraId="0DA3FDA6" w14:textId="77777777" w:rsidR="00C200EA" w:rsidRPr="008B56B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43" w:type="dxa"/>
          </w:tcPr>
          <w:p w14:paraId="67466EFE" w14:textId="77777777" w:rsidR="00C200EA" w:rsidRPr="008B56BA" w:rsidRDefault="00C200EA" w:rsidP="00D05230">
            <w:pPr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</w:p>
        </w:tc>
      </w:tr>
      <w:tr w:rsidR="00C200EA" w:rsidRPr="008B56BA" w14:paraId="0BF5D7F7" w14:textId="77777777" w:rsidTr="3A75EF6C">
        <w:trPr>
          <w:trHeight w:val="1505"/>
        </w:trPr>
        <w:tc>
          <w:tcPr>
            <w:tcW w:w="1942" w:type="dxa"/>
          </w:tcPr>
          <w:p w14:paraId="36DE3820" w14:textId="77777777" w:rsidR="00C200EA" w:rsidRDefault="00C200EA" w:rsidP="647DEE01">
            <w:pPr>
              <w:rPr>
                <w:color w:val="000000" w:themeColor="text1"/>
                <w:sz w:val="20"/>
                <w:szCs w:val="20"/>
                <w:lang w:eastAsia="en-ZA"/>
              </w:rPr>
            </w:pPr>
            <w:r w:rsidRPr="647DEE01">
              <w:rPr>
                <w:color w:val="000000" w:themeColor="text1"/>
                <w:sz w:val="20"/>
                <w:szCs w:val="20"/>
                <w:lang w:eastAsia="en-ZA"/>
              </w:rPr>
              <w:t>Topic 4: ?</w:t>
            </w:r>
          </w:p>
          <w:p w14:paraId="180A5793" w14:textId="77777777" w:rsidR="00B318A8" w:rsidRDefault="00B318A8" w:rsidP="647DEE01">
            <w:pPr>
              <w:rPr>
                <w:color w:val="000000" w:themeColor="text1"/>
                <w:sz w:val="20"/>
                <w:szCs w:val="20"/>
                <w:lang w:eastAsia="en-ZA"/>
              </w:rPr>
            </w:pPr>
          </w:p>
          <w:p w14:paraId="145DCABC" w14:textId="77777777" w:rsidR="00B318A8" w:rsidRDefault="00B318A8" w:rsidP="647DEE01">
            <w:pPr>
              <w:rPr>
                <w:color w:val="000000" w:themeColor="text1"/>
                <w:sz w:val="20"/>
                <w:szCs w:val="20"/>
                <w:lang w:eastAsia="en-ZA"/>
              </w:rPr>
            </w:pPr>
          </w:p>
          <w:p w14:paraId="34E81206" w14:textId="77777777" w:rsidR="00B318A8" w:rsidRPr="008B56BA" w:rsidRDefault="00B318A8" w:rsidP="647DEE01">
            <w:pPr>
              <w:rPr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42" w:type="dxa"/>
          </w:tcPr>
          <w:p w14:paraId="46084633" w14:textId="77777777" w:rsidR="00C200EA" w:rsidRDefault="00C200EA" w:rsidP="647DEE01">
            <w:pPr>
              <w:rPr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43" w:type="dxa"/>
          </w:tcPr>
          <w:p w14:paraId="4679DA15" w14:textId="77777777" w:rsidR="00C200EA" w:rsidRPr="008B56BA" w:rsidRDefault="00C200EA" w:rsidP="647DEE01">
            <w:pPr>
              <w:rPr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43" w:type="dxa"/>
          </w:tcPr>
          <w:p w14:paraId="4BB04360" w14:textId="77777777" w:rsidR="00C200EA" w:rsidRPr="008B56BA" w:rsidRDefault="00C200EA" w:rsidP="647DEE01">
            <w:pPr>
              <w:rPr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43" w:type="dxa"/>
          </w:tcPr>
          <w:p w14:paraId="44159B5B" w14:textId="77777777" w:rsidR="00C200EA" w:rsidRPr="008B56BA" w:rsidRDefault="00C200EA" w:rsidP="647DEE01">
            <w:pPr>
              <w:rPr>
                <w:color w:val="000000"/>
                <w:sz w:val="20"/>
                <w:szCs w:val="20"/>
                <w:lang w:eastAsia="en-ZA"/>
              </w:rPr>
            </w:pPr>
          </w:p>
        </w:tc>
      </w:tr>
    </w:tbl>
    <w:p w14:paraId="342EA6EE" w14:textId="77777777" w:rsidR="00AE7EAA" w:rsidRPr="00C200EA" w:rsidRDefault="00AE7EAA" w:rsidP="00C200EA"/>
    <w:sectPr w:rsidR="00AE7EAA" w:rsidRPr="00C200EA" w:rsidSect="00883C93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356" w:right="1134" w:bottom="1701" w:left="1049" w:header="357" w:footer="6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59206" w14:textId="77777777" w:rsidR="0002286B" w:rsidRDefault="0002286B">
      <w:r>
        <w:separator/>
      </w:r>
    </w:p>
  </w:endnote>
  <w:endnote w:type="continuationSeparator" w:id="0">
    <w:p w14:paraId="74C91592" w14:textId="77777777" w:rsidR="0002286B" w:rsidRDefault="0002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8"/>
        <w:szCs w:val="18"/>
      </w:rPr>
      <w:id w:val="1047719688"/>
      <w:docPartObj>
        <w:docPartGallery w:val="Page Numbers (Bottom of Page)"/>
        <w:docPartUnique/>
      </w:docPartObj>
    </w:sdtPr>
    <w:sdtContent>
      <w:p w14:paraId="46D7F3CF" w14:textId="73D247CF" w:rsidR="006A41E8" w:rsidRPr="00AF34CB" w:rsidRDefault="006A41E8">
        <w:pPr>
          <w:pStyle w:val="Footer"/>
          <w:jc w:val="right"/>
          <w:rPr>
            <w:rFonts w:ascii="Calibri" w:hAnsi="Calibri"/>
            <w:sz w:val="18"/>
            <w:szCs w:val="18"/>
          </w:rPr>
        </w:pPr>
        <w:r w:rsidRPr="00AF34CB">
          <w:rPr>
            <w:rFonts w:ascii="Calibri" w:hAnsi="Calibri"/>
            <w:sz w:val="18"/>
            <w:szCs w:val="18"/>
          </w:rPr>
          <w:fldChar w:fldCharType="begin"/>
        </w:r>
        <w:r w:rsidRPr="00AF34CB">
          <w:rPr>
            <w:rFonts w:ascii="Calibri" w:hAnsi="Calibri"/>
            <w:sz w:val="18"/>
            <w:szCs w:val="18"/>
          </w:rPr>
          <w:instrText xml:space="preserve"> PAGE   \* MERGEFORMAT </w:instrText>
        </w:r>
        <w:r w:rsidRPr="00AF34CB">
          <w:rPr>
            <w:rFonts w:ascii="Calibri" w:hAnsi="Calibri"/>
            <w:sz w:val="18"/>
            <w:szCs w:val="18"/>
          </w:rPr>
          <w:fldChar w:fldCharType="separate"/>
        </w:r>
        <w:r w:rsidR="004C44E5" w:rsidRPr="00AF34CB">
          <w:rPr>
            <w:rFonts w:ascii="Calibri" w:hAnsi="Calibri"/>
            <w:noProof/>
            <w:sz w:val="18"/>
            <w:szCs w:val="18"/>
          </w:rPr>
          <w:t>4</w:t>
        </w:r>
        <w:r w:rsidRPr="00AF34CB">
          <w:rPr>
            <w:rFonts w:ascii="Calibri" w:hAnsi="Calibri"/>
            <w:noProof/>
            <w:sz w:val="18"/>
            <w:szCs w:val="18"/>
          </w:rPr>
          <w:fldChar w:fldCharType="end"/>
        </w:r>
      </w:p>
    </w:sdtContent>
  </w:sdt>
  <w:p w14:paraId="65B11A6C" w14:textId="77777777" w:rsidR="006A41E8" w:rsidRPr="00AF34CB" w:rsidRDefault="006A41E8">
    <w:pPr>
      <w:pStyle w:val="Footer"/>
      <w:ind w:right="180"/>
      <w:jc w:val="center"/>
      <w:rPr>
        <w:rFonts w:ascii="Calibri" w:hAnsi="Calibr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C823" w14:textId="77777777" w:rsidR="006A41E8" w:rsidRDefault="006A41E8" w:rsidP="00B02180">
    <w:pPr>
      <w:pStyle w:val="NormalParagraphStyle"/>
      <w:rPr>
        <w:rFonts w:ascii="Arial" w:hAnsi="Arial" w:cs="Arial"/>
        <w:sz w:val="14"/>
        <w:szCs w:val="14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E9256DB" wp14:editId="2F1AFEC1">
              <wp:simplePos x="0" y="0"/>
              <wp:positionH relativeFrom="column">
                <wp:posOffset>-167640</wp:posOffset>
              </wp:positionH>
              <wp:positionV relativeFrom="paragraph">
                <wp:posOffset>-18415</wp:posOffset>
              </wp:positionV>
              <wp:extent cx="3714750" cy="685800"/>
              <wp:effectExtent l="0" t="0" r="0" b="0"/>
              <wp:wrapNone/>
              <wp:docPr id="2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7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D96CC5" w14:textId="77777777" w:rsidR="006A41E8" w:rsidRDefault="006A41E8" w:rsidP="008F307B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NSTF is a Non-Profit Company (NPC) as stipulated in the Companies Act, No 71 of 2008. </w:t>
                          </w:r>
                        </w:p>
                        <w:p w14:paraId="332E9F3A" w14:textId="77777777" w:rsidR="006A41E8" w:rsidRDefault="006A41E8" w:rsidP="00B02180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Company Registration No. 2007/029165/08</w:t>
                          </w:r>
                        </w:p>
                        <w:p w14:paraId="1E9F4FDC" w14:textId="77777777" w:rsidR="006A41E8" w:rsidRDefault="006A41E8" w:rsidP="00B02180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VAT Registration No. 4030242848</w:t>
                          </w:r>
                        </w:p>
                        <w:p w14:paraId="5CF2EE6C" w14:textId="4DCF28F6" w:rsidR="006A41E8" w:rsidRDefault="006A41E8" w:rsidP="00076076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NPO Register No. 92042</w:t>
                          </w:r>
                        </w:p>
                        <w:p w14:paraId="71274603" w14:textId="77777777" w:rsidR="00AE7EAA" w:rsidRPr="00AE7EAA" w:rsidRDefault="00AE7EAA" w:rsidP="00AE7EAA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  <w:lang w:val="en-ZA"/>
                            </w:rPr>
                          </w:pPr>
                          <w:r w:rsidRPr="00AE7EAA">
                            <w:rPr>
                              <w:rFonts w:ascii="Arial" w:hAnsi="Arial" w:cs="Arial"/>
                              <w:sz w:val="14"/>
                              <w:szCs w:val="14"/>
                              <w:lang w:val="en-ZA"/>
                            </w:rPr>
                            <w:t>Donations are exempt from donations tax</w:t>
                          </w:r>
                        </w:p>
                        <w:p w14:paraId="1F633970" w14:textId="77777777" w:rsidR="00AE7EAA" w:rsidRPr="00AE7EAA" w:rsidRDefault="00AE7EAA" w:rsidP="00076076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  <w:lang w:val="en-ZA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9256DB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29" type="#_x0000_t202" style="position:absolute;margin-left:-13.2pt;margin-top:-1.45pt;width:292.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" filled="f" stroked="f">
              <v:textbox>
                <w:txbxContent>
                  <w:p w14:paraId="5FD96CC5" w14:textId="77777777" w:rsidR="006A41E8" w:rsidRDefault="006A41E8" w:rsidP="008F307B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NSTF is a Non-Profit Company (NPC) as stipulated in the Companies Act, No 71 of 2008. </w:t>
                    </w:r>
                  </w:p>
                  <w:p w14:paraId="332E9F3A" w14:textId="77777777" w:rsidR="006A41E8" w:rsidRDefault="006A41E8" w:rsidP="00B02180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Company Registration No. 2007/029165/08</w:t>
                    </w:r>
                  </w:p>
                  <w:p w14:paraId="1E9F4FDC" w14:textId="77777777" w:rsidR="006A41E8" w:rsidRDefault="006A41E8" w:rsidP="00B02180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VAT Registration No. 4030242848</w:t>
                    </w:r>
                  </w:p>
                  <w:p w14:paraId="5CF2EE6C" w14:textId="4DCF28F6" w:rsidR="006A41E8" w:rsidRDefault="006A41E8" w:rsidP="00076076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NPO Register No. 92042</w:t>
                    </w:r>
                  </w:p>
                  <w:p w14:paraId="71274603" w14:textId="77777777" w:rsidR="00AE7EAA" w:rsidRPr="00AE7EAA" w:rsidRDefault="00AE7EAA" w:rsidP="00AE7EAA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  <w:lang w:val="en-ZA"/>
                      </w:rPr>
                    </w:pPr>
                    <w:r w:rsidRPr="00AE7EAA">
                      <w:rPr>
                        <w:rFonts w:ascii="Arial" w:hAnsi="Arial" w:cs="Arial"/>
                        <w:sz w:val="14"/>
                        <w:szCs w:val="14"/>
                        <w:lang w:val="en-ZA"/>
                      </w:rPr>
                      <w:t>Donations are exempt from donations tax</w:t>
                    </w:r>
                  </w:p>
                  <w:p w14:paraId="1F633970" w14:textId="77777777" w:rsidR="00AE7EAA" w:rsidRPr="00AE7EAA" w:rsidRDefault="00AE7EAA" w:rsidP="00076076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  <w:lang w:val="en-ZA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9E4D070" w14:textId="77777777" w:rsidR="006A41E8" w:rsidRDefault="006A41E8" w:rsidP="00B02180">
    <w:pPr>
      <w:pStyle w:val="NormalParagraphStyle"/>
      <w:rPr>
        <w:rFonts w:ascii="Arial" w:hAnsi="Arial" w:cs="Arial"/>
        <w:sz w:val="14"/>
        <w:szCs w:val="14"/>
      </w:rPr>
    </w:pPr>
    <w:r>
      <w:rPr>
        <w:rFonts w:ascii="Arial" w:hAnsi="Arial" w:cs="Arial"/>
        <w:noProof/>
        <w:sz w:val="14"/>
        <w:szCs w:val="14"/>
        <w:lang w:val="en-ZA" w:eastAsia="en-Z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9ABFADF" wp14:editId="15C3FECD">
              <wp:simplePos x="0" y="0"/>
              <wp:positionH relativeFrom="column">
                <wp:posOffset>4309110</wp:posOffset>
              </wp:positionH>
              <wp:positionV relativeFrom="paragraph">
                <wp:posOffset>79375</wp:posOffset>
              </wp:positionV>
              <wp:extent cx="2203450" cy="257175"/>
              <wp:effectExtent l="0" t="0" r="0" b="0"/>
              <wp:wrapNone/>
              <wp:docPr id="1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345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CEFD48" w14:textId="77777777" w:rsidR="006A41E8" w:rsidRPr="002F459A" w:rsidRDefault="006A41E8">
                          <w:pPr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</w:pPr>
                          <w:r w:rsidRPr="002F459A"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  <w:t>S.E.T</w:t>
                          </w:r>
                          <w:r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  <w:t>.</w:t>
                          </w:r>
                          <w:r w:rsidRPr="002F459A"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  <w:t xml:space="preserve"> for </w:t>
                          </w:r>
                          <w:r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  <w:t>socio-</w:t>
                          </w:r>
                          <w:r w:rsidRPr="002F459A"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  <w:t>economic growth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ABFADF" id="Text Box 41" o:spid="_x0000_s1030" type="#_x0000_t202" style="position:absolute;margin-left:339.3pt;margin-top:6.25pt;width:173.5pt;height:20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" stroked="f">
              <v:textbox>
                <w:txbxContent>
                  <w:p w14:paraId="2BCEFD48" w14:textId="77777777" w:rsidR="006A41E8" w:rsidRPr="002F459A" w:rsidRDefault="006A41E8">
                    <w:pPr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</w:pPr>
                    <w:r w:rsidRPr="002F459A"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  <w:t>S.E.T</w:t>
                    </w:r>
                    <w:r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  <w:t>.</w:t>
                    </w:r>
                    <w:r w:rsidRPr="002F459A"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  <w:t xml:space="preserve"> for </w:t>
                    </w:r>
                    <w:r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  <w:t>socio-</w:t>
                    </w:r>
                    <w:r w:rsidRPr="002F459A"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  <w:t>economic growth</w:t>
                    </w:r>
                  </w:p>
                </w:txbxContent>
              </v:textbox>
            </v:shape>
          </w:pict>
        </mc:Fallback>
      </mc:AlternateContent>
    </w:r>
  </w:p>
  <w:p w14:paraId="6A1D3DD7" w14:textId="77777777" w:rsidR="006A41E8" w:rsidRPr="00B02180" w:rsidRDefault="006A41E8" w:rsidP="00B02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F0930" w14:textId="77777777" w:rsidR="0002286B" w:rsidRDefault="0002286B">
      <w:r>
        <w:separator/>
      </w:r>
    </w:p>
  </w:footnote>
  <w:footnote w:type="continuationSeparator" w:id="0">
    <w:p w14:paraId="6025BE89" w14:textId="77777777" w:rsidR="0002286B" w:rsidRDefault="00022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838C1" w14:textId="01D0661A" w:rsidR="00F364EC" w:rsidRDefault="00F364EC">
    <w:pPr>
      <w:pStyle w:val="Header"/>
    </w:pPr>
  </w:p>
  <w:p w14:paraId="32E9B130" w14:textId="4A3F4BB1" w:rsidR="00F364EC" w:rsidRDefault="00F364EC">
    <w:pPr>
      <w:pStyle w:val="Header"/>
    </w:pPr>
  </w:p>
  <w:p w14:paraId="79479A31" w14:textId="77777777" w:rsidR="00F364EC" w:rsidRDefault="00F364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4AFAC" w14:textId="77777777" w:rsidR="006A41E8" w:rsidRDefault="006A41E8">
    <w:pPr>
      <w:pStyle w:val="Header"/>
    </w:pPr>
    <w:r>
      <w:rPr>
        <w:noProof/>
        <w:lang w:val="en-ZA" w:eastAsia="en-ZA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2380FEDB" wp14:editId="26BDE8A2">
              <wp:simplePos x="0" y="0"/>
              <wp:positionH relativeFrom="column">
                <wp:posOffset>-666115</wp:posOffset>
              </wp:positionH>
              <wp:positionV relativeFrom="paragraph">
                <wp:posOffset>-226695</wp:posOffset>
              </wp:positionV>
              <wp:extent cx="7591425" cy="10749280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91425" cy="10749280"/>
                        <a:chOff x="0" y="0"/>
                        <a:chExt cx="7591647" cy="10749516"/>
                      </a:xfrm>
                    </wpg:grpSpPr>
                    <pic:pic xmlns:pic="http://schemas.openxmlformats.org/drawingml/2006/picture">
                      <pic:nvPicPr>
                        <pic:cNvPr id="35" name="Picture 35" descr="Letterhead imag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91647" cy="1074951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829340" y="1594884"/>
                          <a:ext cx="6591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2C462" w14:textId="42CC1EC7" w:rsidR="006A41E8" w:rsidRPr="00F339AC" w:rsidRDefault="006A41E8" w:rsidP="00BA5EE1">
                            <w:pPr>
                              <w:jc w:val="right"/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883C93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</w:rPr>
                              <w:t>PO Box 9823, Pretoria, 0001 • Tel:</w:t>
                            </w:r>
                            <w:r w:rsidR="00230C3C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83C93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</w:rPr>
                              <w:t>+27 12 841 3987 • E-mail:</w:t>
                            </w:r>
                            <w:r w:rsidR="00944043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2" w:history="1">
                              <w:r w:rsidR="00944043" w:rsidRPr="00462A73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enquiries@nstf.org.za</w:t>
                              </w:r>
                            </w:hyperlink>
                            <w:r w:rsidR="00944043">
                              <w:rPr>
                                <w:rStyle w:val="Hyperlink"/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83C93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Pr="00F339AC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  <w:lang w:val="en-ZA"/>
                              </w:rPr>
                              <w:t xml:space="preserve">Website: </w:t>
                            </w:r>
                            <w:hyperlink r:id="rId3" w:history="1">
                              <w:r w:rsidRPr="00F339AC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  <w:lang w:val="en-ZA"/>
                                </w:rPr>
                                <w:t>www.nstf.org.za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80FEDB" id="Group 4" o:spid="_x0000_s1026" style="position:absolute;margin-left:-52.45pt;margin-top:-17.85pt;width:597.75pt;height:846.4pt;z-index:251655680" coordsize="75916,1074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baAAAAAFJnaHRsb25nAAAE2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Cjw/eHBhY2tldCBlbmQ9InciPz7/&#10;4gxYSUNDX1BST0ZJTEUAAQEAAAxITGlubwIQAABtbnRyUkdCIFhZWiAHzgACAAkABgAxAABhY3Nw&#10;TVNGVAAAAABJRUMgc1JHQgAAAAAAAAAAAAAAAQ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v//UgudU+duxV2KuxV2KuxV2&#10;KuxV2Kvtyw/3ni/1F/VnLHm+hR5BXwMn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WD51T547FXYq7FXYq7FXYq7FXYq+2rD/eeL/UX9Wcseb6DHkFfAy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1oPxzqnzp3HFXccVdxxV1MVdTFXU&#10;xV1MVdTFX21Yf7zxf6i/qzljzfQ48gr4GT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//14TTOrfOnUxV1MVdTFXUxV1MVdTFXUxV1MVfbFh/vPF/qL+rOVPN9DjyCvgZ&#10;O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v//QhWdW+c27FbdittYr&#10;beK21itt4rbWK23itvtew/3nj/1F/VnKnm+iR5BXwMn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/0YVTOrfOXUxV1MVdTFXUxV1MVdTFXUxV1MVfa9h/vPH/AKi/qzlT&#10;zfRI8gr4GT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//0oZTOrfO&#10;XUxV1MVdTFXUxV1MVdTFXUxV1MVfath/vPH/AKi/qzlTzfRI8gr4GT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//04dxzq3zh1MVdxxV1MVdTFXccVdxxV1MVdxxV9qW&#10;P+88f+ov6s5U830WPIK2Bk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//1IhTOqfOXUxV1MVdTFXUxWnUxV1MVdTFXUxV9pWP+88f+ov6s5Y830SPIK2Bk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//ViGdW+buxV2+Ku3xV2+KuxV2Ku3xV&#10;2+KvtKx/3nj/ANRf1Zysub6NHkFbAy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olQ51b5u6hxV1DirqHFXUOKuocVdQ4q6hxV1Dir7Qsf7iP/AFF/VnKnm+jR5BWw&#10;Mn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//14nnVvm9uxW3Yrbs&#10;Vt2K27FbdituxW3Yrb7Psf7iP/UX9Wcqeb6NHkFbAy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0IpnWPmlurituxW3VxW3VxW3Yrbq4rbq4rbq4rb7Osf7iP8A1F/V&#10;nKS5vpMOQVsDJ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RilM6&#10;18ydTFXUxV1MCupirqYVdTFXUxV1MVfZ1j/vPH/qL+rOTlzfS4cgrYGT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/9KLUGdY+ZuoMVdQYq6gxV1BiruIxV1BirqDFXUG&#10;Kvsyx/uI/wDUX9Wcoeb6VDkFbAy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f/9ON+nnV2+b8LvTxteF3p4LXhd6eG14Xenja8LuGNrwu9PG14Xenja8LuGC14X2PZf3E&#10;f+ov6s5Y830aPIK2Bk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//&#10;1CDiM6l87p3EYrTuIxWncRitO4jFadxGK07iMVp3EYrTuIxWn2FZf3Ef+ov6s5c830KPIK2Bk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//VI6Z1D59TqYrTqYrTqYrT&#10;qYrTqYrTqYrTqYrTqYrT6/sv7iP/AFF/VnMHm9/HkrYGT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//WJuOdO8A7jiruOKu44q7jiruOKu44q7jiruOKvryy/uI/9Rf1&#10;ZzJ5vex5K2Bk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/wD/1ynO&#10;neCdirsVdTArsKuxV2KupirsVfXNn/cR/wCov6s5k83u48lbAy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0CzjnTPC07jitO44op3HFNO44rTuOK07jitO44op3HFa&#10;fW1n/cR/6i/qzmjze5jyVsDJ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/9EBxzpXhnccCu44q7jhVrjgV3HCrfHAruOFXccVfWdn/cx/6q/qzmzze3jyVcDJ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/9IHxOdI8O7gcVdxxV3E4q7icVdx&#10;xV3E4q7jiruJxV9YWf8Acx/6q/qznDze2jyVcDJ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//9NCmdI8S6mBXUxQ3TFLVMVdTFDqYpdTFXUxV9V2n9zH/qr+rOdPN7SP&#10;JVwMn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//USpnRvFN0xVqm&#10;KupirdMVdTFWqYq3TFXUxV9UWn9zH/qr+rOdPN7OPJVwMn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//1apnRPGOpirqYrTqYq6mKupitOpirqYq6mKvqW0/uU/1R+rO&#10;ePN7GPJVwMn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/1rpnRPGu&#10;pirqYq6mKupirqYq6mKupirqYq+o7T+5T/VH6s54vYR5KuBk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wD/11eOdC8c7jiruOKu44q7jirqYq7jiruOKu44q+n7T+5T&#10;/VH6s58vXx5KuBk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//9Be&#10;mdA8g6mKHUxTTqYq6mK06mKHUxTTqYodTFL6dtP7lP8AVH6s0BetjyVcDJ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//0RVM6B5F1MVdTFXUxV1MVdTFXUxV1MVdTFX0&#10;1a/3Kf6o/VmgL1seSrgS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wD/0hvHOgeRdxxV1MVdxxV3HArqYpdxxQ7jhV3HFX0va/3Sf6o/VmgL1seSrgS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//9Mwpm+eTp1MVp1MVp1MVp1MVp1MVp1M&#10;Vp1MVp1MVp9K2v8AdJ/qj9WaIvVx5KmBL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//UNOOb55V1MVdxxV3HFXccVdTFXccVdTFXccVfSNr/AHSf6o/VmiL1I5KmBL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//1Temb55V1MVdTFXUxV1M&#10;VdTFXUxV1MVdTFX0da/3Sf6o/VmiL1I5KmBL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/9Y6pm9eWdTFXUxV1MVdTFXUxV1MVdTFXUxV9F2390n+qP1Zoy9QOSpgS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//XPeObx5h3HFXccVdxxV1M&#10;VdxxV3HFXUxV1MVfRFt/dJ/qj9WaQvTDkqYE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v//QkHHN28y7jiruOKu44q7jiruOKu44q7jiruOKvoW2/uk/1R+rNKXpRyVM&#10;C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//0ZHTN2806mKupitO&#10;pirqYq6mKupirqYrTqYq+grb+6T/AFR+rNKXpByVMC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/0pPxzdPNu44q1xxVvjirXHFW+OKu44q1xxVvjir362/uk/1R+rNM&#10;XoxyVMC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OVcc3TzjuO&#10;Ku44q7jiruOKu44q7jiruOKu44q97t/7tP8AVH6s0xeiHJUwJ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f/Ul1M3LzrqYq6mKupirqYq6mKupirqYq6mKvd7f+7X/VH6&#10;s05ehCpgS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//VmXHNy887&#10;jiruOKu44q7jiruOKu44q7jiruOKvdLf+7X/AFR+rNOXoAvwJ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f/Wmubh5+nYrTsVp2K07FaditOxWnYrTsVp7jb/AN2v+qP1&#10;ZqC78L8C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//XnHHNu6B3&#10;HFXccVdxxV3HFXccVdxxV3HFXccVe3Qf3a/6o/VmpLvgvwJ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f/9Cecc27oW+OKu44q1xxV3HFXccVdxxV3HFXccVe1Qf3a/If&#10;qzUl3oX4E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v8A/9HoFM2z&#10;onUxV1MVdTFXUxV1MVdTFXUxV1MVezQf3a/IZqi7wL8C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//S6JTNq6NqmKt0xV1MVdTFXUxV1MVdTFWqYq9jg/u1+QzVl3YX&#10;4E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0+j8c2rpHccUO44p&#10;dxxV3HFDuOBLuOFXccUO44pevwf3a/IZqy7oL8C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TpVM2jpXccVdxxV1MVp1MVp1MVp1MVp3HFadTFaeuQ/YX5DNYXchfg&#10;S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//V6dxzZumdxxV3HFXc&#10;cVdxxV3HFXccVdxxV3HFXq9s3KJG8VB/DNaXcDkqYE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1upcc2Tp6dTFXUxWnccVp1MVp1MVp1MVdxxWnUxV6hp5Jt4iepRf&#10;1Zr5c3bR5K+RZO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v8A/9fq&#10;tM2TqHUxV3HFXccVdxxV1MVdxxV1MVdTFXpmn/7zRf6i/qzXy5u1jyCIyLJ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//9DrPHNi6l3HFXccVdxxV3HFXccVdxxV3HFX&#10;ccVel2opEg8FH6s155u1HJVwJ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f/R69xzYOqdxxV3HFXccVdxxV3HFXccVdxxVwWu2KvSlXiAPDNe7Vv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//S7DxzPdXTuOKt8cVprjitO44rTfHFaa44&#10;rTfHFaVbSLnMi+LAfjgPJlEbvQswXZO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T7PwzOda7hiruGKtcMVdwxV3DFXcMVb4YqjNHh53cQ8Gr93xZGZ2ZwG7Nsw3P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/AP/U7VTM11ruOKu4&#10;4pdTFDuOKu44pdxxV1MUJr5bi5XXL+VSf+NcryHZuxDdlWYzmO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/9Xt1MzXXupiruOKupirqYq6mKu44q6mKp95YhoJJD7A&#10;ZRkLkYQnuUu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/1u40&#10;zMcBvjirXHFXccVdxxVvjiruOKtUxVlOiQ+lar4tVv8AP6Mxpndy8YoI/INj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1+7ccy3BdxxV3HFXccVdxxV3HFXccVXJ&#10;EXYKOpNBgtNMvjQRqEHRQAPozFcwLsU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//0O9UzKcN1MVdTFXUxV1MVdTFXUxVH6Nb+pOGPRN/6ZCZ2ZwG7IMocl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//9Hv/HMlxHccVdxxV3HF&#10;XccVdxxV3HFU90i39KLker7/AEdspkbb4Cgjcg2O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v//S9B8cyHFdxxV3HFXccVdxxV3HFVW2t/WkCdj1+WAmmQFshAAF&#10;B0GUO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//0/Q9&#10;MvcdumKtUxV1MVdTFXUxVNtNtvTTmftN+rKpFtiKRmRZ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/9T0Xwy5odxxS7hiruOKHccUoiztfVap+yOuRJSAm2Vt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/AP/V9IUy&#10;1qapirdMVdTFV8MBlbiMBKgJpHGI1Cr0GVti7FL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//W9K8MnbW7hjau4Y2q+O3MhoMbWkdFEIxRcizAX4E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/9f03wyTF3DF&#10;VSO2J3bYYLTSJVQooOmBLe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0PUgh8cVXrGF6Yq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//0f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0v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0/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1P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1f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1v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1/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0P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0f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0v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0/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1P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1f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1v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1/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0P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0f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0vVO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0/VO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1P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1f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1v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1/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0P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0f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0v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0/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1P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1f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1v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1/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0P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0f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0v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0/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1P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1fVO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1vVO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1/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0P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0f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0v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0/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1P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1f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1v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1/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0P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0f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0v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0/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1P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1f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1v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1/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0PVO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0fVO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0v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0/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1P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1f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1v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1/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0P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0f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0v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0/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1P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1f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1v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1/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0P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0f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0v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0/VO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1PVO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1f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1v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1/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0P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0f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0v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0/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1P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1f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1v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1/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0P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0f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0v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0/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1P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1f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1vVO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1/VO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0P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0f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0v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0/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1P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1f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1v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1/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0P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0f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0v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0/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1P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1f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1v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1/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0P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alt="Letterhead image" style="position:absolute;width:75916;height:107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">
                <v:imagedata r:id="rId4" o:title="Letterhead imag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left:8293;top:15948;width:6591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" stroked="f" strokeweight="0">
                <v:textbox>
                  <w:txbxContent>
                    <w:p w14:paraId="1B12C462" w14:textId="42CC1EC7" w:rsidR="006A41E8" w:rsidRPr="00F339AC" w:rsidRDefault="006A41E8" w:rsidP="00BA5EE1">
                      <w:pPr>
                        <w:jc w:val="right"/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  <w:lang w:val="en-ZA"/>
                        </w:rPr>
                      </w:pPr>
                      <w:r w:rsidRPr="00883C93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</w:rPr>
                        <w:t>PO Box 9823, Pretoria, 0001 • Tel:</w:t>
                      </w:r>
                      <w:r w:rsidR="00230C3C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</w:rPr>
                        <w:t xml:space="preserve"> </w:t>
                      </w:r>
                      <w:r w:rsidRPr="00883C93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</w:rPr>
                        <w:t>+27 12 841 3987 • E-mail:</w:t>
                      </w:r>
                      <w:r w:rsidR="00944043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</w:rPr>
                        <w:t xml:space="preserve"> </w:t>
                      </w:r>
                      <w:hyperlink r:id="rId5" w:history="1">
                        <w:r w:rsidR="00944043" w:rsidRPr="00462A73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</w:rPr>
                          <w:t>enquiries@nstf.org.za</w:t>
                        </w:r>
                      </w:hyperlink>
                      <w:r w:rsidR="00944043">
                        <w:rPr>
                          <w:rStyle w:val="Hyperlink"/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883C93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</w:rPr>
                        <w:t xml:space="preserve">• </w:t>
                      </w:r>
                      <w:r w:rsidRPr="00F339AC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  <w:lang w:val="en-ZA"/>
                        </w:rPr>
                        <w:t xml:space="preserve">Website: </w:t>
                      </w:r>
                      <w:hyperlink r:id="rId6" w:history="1">
                        <w:r w:rsidRPr="00F339AC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  <w:lang w:val="en-ZA"/>
                          </w:rPr>
                          <w:t>www.nstf.org.za</w:t>
                        </w:r>
                      </w:hyperlink>
                    </w:p>
                  </w:txbxContent>
                </v:textbox>
              </v:shape>
            </v:group>
          </w:pict>
        </mc:Fallback>
      </mc:AlternateContent>
    </w:r>
  </w:p>
  <w:p w14:paraId="0B643A5F" w14:textId="77777777" w:rsidR="006A41E8" w:rsidRDefault="006A41E8">
    <w:pPr>
      <w:pStyle w:val="Header"/>
    </w:pPr>
  </w:p>
  <w:p w14:paraId="1F1FFCAB" w14:textId="77777777" w:rsidR="006A41E8" w:rsidRDefault="006A41E8">
    <w:pPr>
      <w:pStyle w:val="Header"/>
    </w:pPr>
  </w:p>
  <w:p w14:paraId="292D01C4" w14:textId="77777777" w:rsidR="006A41E8" w:rsidRDefault="006A41E8">
    <w:pPr>
      <w:pStyle w:val="Header"/>
    </w:pPr>
  </w:p>
  <w:p w14:paraId="3EA98748" w14:textId="77777777" w:rsidR="006A41E8" w:rsidRDefault="006A41E8">
    <w:pPr>
      <w:pStyle w:val="Header"/>
    </w:pPr>
  </w:p>
  <w:p w14:paraId="08B7AF26" w14:textId="77777777" w:rsidR="006A41E8" w:rsidRDefault="006A41E8">
    <w:pPr>
      <w:pStyle w:val="Header"/>
    </w:pPr>
  </w:p>
  <w:p w14:paraId="09C6FE0E" w14:textId="77777777" w:rsidR="006A41E8" w:rsidRDefault="006A41E8">
    <w:pPr>
      <w:pStyle w:val="Header"/>
    </w:pPr>
  </w:p>
  <w:p w14:paraId="320D09DF" w14:textId="77777777" w:rsidR="006A41E8" w:rsidRDefault="006A41E8">
    <w:pPr>
      <w:pStyle w:val="Header"/>
    </w:pPr>
  </w:p>
  <w:p w14:paraId="39407EFD" w14:textId="77777777" w:rsidR="006A41E8" w:rsidRDefault="006A41E8">
    <w:pPr>
      <w:pStyle w:val="Header"/>
    </w:pPr>
  </w:p>
  <w:p w14:paraId="7A54749E" w14:textId="77777777" w:rsidR="006A41E8" w:rsidRDefault="006A41E8">
    <w:pPr>
      <w:pStyle w:val="Header"/>
    </w:pPr>
  </w:p>
  <w:p w14:paraId="150AC0E5" w14:textId="77777777" w:rsidR="006A41E8" w:rsidRDefault="006A41E8">
    <w:pPr>
      <w:pStyle w:val="Header"/>
    </w:pPr>
  </w:p>
  <w:p w14:paraId="5896CF75" w14:textId="77777777" w:rsidR="006A41E8" w:rsidRDefault="006A41E8">
    <w:pPr>
      <w:pStyle w:val="Header"/>
    </w:pPr>
  </w:p>
  <w:p w14:paraId="2CA1932C" w14:textId="77777777" w:rsidR="006A41E8" w:rsidRDefault="006A41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68C"/>
    <w:multiLevelType w:val="multilevel"/>
    <w:tmpl w:val="0FD0FB0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1" w15:restartNumberingAfterBreak="0">
    <w:nsid w:val="008466CA"/>
    <w:multiLevelType w:val="multilevel"/>
    <w:tmpl w:val="1C2419A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2" w15:restartNumberingAfterBreak="0">
    <w:nsid w:val="00D63646"/>
    <w:multiLevelType w:val="multilevel"/>
    <w:tmpl w:val="A67455C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" w15:restartNumberingAfterBreak="0">
    <w:nsid w:val="01E564A1"/>
    <w:multiLevelType w:val="hybridMultilevel"/>
    <w:tmpl w:val="097E9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E774F9"/>
    <w:multiLevelType w:val="hybridMultilevel"/>
    <w:tmpl w:val="AAA8847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351B64"/>
    <w:multiLevelType w:val="multilevel"/>
    <w:tmpl w:val="21A8AEE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" w15:restartNumberingAfterBreak="0">
    <w:nsid w:val="04500E38"/>
    <w:multiLevelType w:val="multilevel"/>
    <w:tmpl w:val="725A7834"/>
    <w:styleLink w:val="List51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position w:val="0"/>
        <w:sz w:val="20"/>
        <w:szCs w:val="20"/>
        <w:rtl w:val="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position w:val="0"/>
        <w:sz w:val="20"/>
        <w:szCs w:val="20"/>
        <w:rtl w:val="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position w:val="0"/>
        <w:sz w:val="20"/>
        <w:szCs w:val="20"/>
        <w:rtl w:val="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position w:val="0"/>
        <w:sz w:val="20"/>
        <w:szCs w:val="20"/>
        <w:rtl w:val="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position w:val="0"/>
        <w:sz w:val="20"/>
        <w:szCs w:val="20"/>
        <w:rtl w:val="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position w:val="0"/>
        <w:sz w:val="20"/>
        <w:szCs w:val="20"/>
        <w:rtl w:val="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position w:val="0"/>
        <w:sz w:val="20"/>
        <w:szCs w:val="20"/>
        <w:rtl w:val="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position w:val="0"/>
        <w:sz w:val="20"/>
        <w:szCs w:val="20"/>
        <w:rtl w:val="0"/>
      </w:rPr>
    </w:lvl>
  </w:abstractNum>
  <w:abstractNum w:abstractNumId="7" w15:restartNumberingAfterBreak="0">
    <w:nsid w:val="048472C2"/>
    <w:multiLevelType w:val="hybridMultilevel"/>
    <w:tmpl w:val="915E5A1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455604"/>
    <w:multiLevelType w:val="multilevel"/>
    <w:tmpl w:val="51F8F71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000000"/>
        <w:position w:val="0"/>
        <w:sz w:val="24"/>
        <w:szCs w:val="24"/>
        <w:u w:color="00000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</w:abstractNum>
  <w:abstractNum w:abstractNumId="9" w15:restartNumberingAfterBreak="0">
    <w:nsid w:val="06720127"/>
    <w:multiLevelType w:val="multilevel"/>
    <w:tmpl w:val="E52EBD32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/>
        <w:b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10" w15:restartNumberingAfterBreak="0">
    <w:nsid w:val="09717131"/>
    <w:multiLevelType w:val="multilevel"/>
    <w:tmpl w:val="69F8EBB2"/>
    <w:styleLink w:val="List31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</w:abstractNum>
  <w:abstractNum w:abstractNumId="11" w15:restartNumberingAfterBreak="0">
    <w:nsid w:val="09E12A9A"/>
    <w:multiLevelType w:val="hybridMultilevel"/>
    <w:tmpl w:val="3982B3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B6019C5"/>
    <w:multiLevelType w:val="multilevel"/>
    <w:tmpl w:val="A16E86D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13" w15:restartNumberingAfterBreak="0">
    <w:nsid w:val="0F240BA7"/>
    <w:multiLevelType w:val="multilevel"/>
    <w:tmpl w:val="6D76C6C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14" w15:restartNumberingAfterBreak="0">
    <w:nsid w:val="109D1193"/>
    <w:multiLevelType w:val="multilevel"/>
    <w:tmpl w:val="ED186C96"/>
    <w:styleLink w:val="List51"/>
    <w:lvl w:ilvl="0">
      <w:numFmt w:val="bullet"/>
      <w:lvlText w:val="•"/>
      <w:lvlJc w:val="left"/>
      <w:pPr>
        <w:tabs>
          <w:tab w:val="num" w:pos="720"/>
        </w:tabs>
        <w:ind w:left="720" w:hanging="72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position w:val="0"/>
        <w:sz w:val="20"/>
        <w:szCs w:val="20"/>
        <w:rtl w:val="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position w:val="0"/>
        <w:sz w:val="20"/>
        <w:szCs w:val="20"/>
        <w:rtl w:val="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position w:val="0"/>
        <w:sz w:val="20"/>
        <w:szCs w:val="20"/>
        <w:rtl w:val="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position w:val="0"/>
        <w:sz w:val="20"/>
        <w:szCs w:val="20"/>
        <w:rtl w:val="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position w:val="0"/>
        <w:sz w:val="20"/>
        <w:szCs w:val="20"/>
        <w:rtl w:val="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position w:val="0"/>
        <w:sz w:val="20"/>
        <w:szCs w:val="20"/>
        <w:rtl w:val="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position w:val="0"/>
        <w:sz w:val="20"/>
        <w:szCs w:val="20"/>
        <w:rtl w:val="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position w:val="0"/>
        <w:sz w:val="20"/>
        <w:szCs w:val="20"/>
        <w:rtl w:val="0"/>
      </w:rPr>
    </w:lvl>
  </w:abstractNum>
  <w:abstractNum w:abstractNumId="15" w15:restartNumberingAfterBreak="0">
    <w:nsid w:val="120170E1"/>
    <w:multiLevelType w:val="hybridMultilevel"/>
    <w:tmpl w:val="A8D449A2"/>
    <w:lvl w:ilvl="0" w:tplc="798EBB8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A36A52"/>
    <w:multiLevelType w:val="multilevel"/>
    <w:tmpl w:val="182236C8"/>
    <w:styleLink w:val="List0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</w:abstractNum>
  <w:abstractNum w:abstractNumId="17" w15:restartNumberingAfterBreak="0">
    <w:nsid w:val="15C674B1"/>
    <w:multiLevelType w:val="multilevel"/>
    <w:tmpl w:val="161EC354"/>
    <w:styleLink w:val="List8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780"/>
        </w:tabs>
        <w:ind w:left="67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18" w15:restartNumberingAfterBreak="0">
    <w:nsid w:val="1B5E2A73"/>
    <w:multiLevelType w:val="hybridMultilevel"/>
    <w:tmpl w:val="9AF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3A6FBB"/>
    <w:multiLevelType w:val="multilevel"/>
    <w:tmpl w:val="51C670C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20" w15:restartNumberingAfterBreak="0">
    <w:nsid w:val="1D8C45DF"/>
    <w:multiLevelType w:val="multilevel"/>
    <w:tmpl w:val="8C24BDCC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21" w15:restartNumberingAfterBreak="0">
    <w:nsid w:val="1DEA421C"/>
    <w:multiLevelType w:val="multilevel"/>
    <w:tmpl w:val="D2F24BE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22" w15:restartNumberingAfterBreak="0">
    <w:nsid w:val="1F035F8D"/>
    <w:multiLevelType w:val="multilevel"/>
    <w:tmpl w:val="BAB8D2C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23" w15:restartNumberingAfterBreak="0">
    <w:nsid w:val="206630EE"/>
    <w:multiLevelType w:val="multilevel"/>
    <w:tmpl w:val="ABC6562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24" w15:restartNumberingAfterBreak="0">
    <w:nsid w:val="23314830"/>
    <w:multiLevelType w:val="multilevel"/>
    <w:tmpl w:val="5CCA251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25" w15:restartNumberingAfterBreak="0">
    <w:nsid w:val="23953A51"/>
    <w:multiLevelType w:val="multilevel"/>
    <w:tmpl w:val="00F8A8D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26" w15:restartNumberingAfterBreak="0">
    <w:nsid w:val="279714FE"/>
    <w:multiLevelType w:val="multilevel"/>
    <w:tmpl w:val="1E76FBA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27" w15:restartNumberingAfterBreak="0">
    <w:nsid w:val="28337307"/>
    <w:multiLevelType w:val="multilevel"/>
    <w:tmpl w:val="4B3E03F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28" w15:restartNumberingAfterBreak="0">
    <w:nsid w:val="29CD57C5"/>
    <w:multiLevelType w:val="hybridMultilevel"/>
    <w:tmpl w:val="AC2A7514"/>
    <w:lvl w:ilvl="0" w:tplc="FB26665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C12668"/>
    <w:multiLevelType w:val="multilevel"/>
    <w:tmpl w:val="30D26D94"/>
    <w:styleLink w:val="List21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</w:abstractNum>
  <w:abstractNum w:abstractNumId="30" w15:restartNumberingAfterBreak="0">
    <w:nsid w:val="2DF24A54"/>
    <w:multiLevelType w:val="hybridMultilevel"/>
    <w:tmpl w:val="944CB4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EC20637"/>
    <w:multiLevelType w:val="multilevel"/>
    <w:tmpl w:val="44FA9D74"/>
    <w:styleLink w:val="List0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position w:val="0"/>
        <w:sz w:val="24"/>
        <w:szCs w:val="24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</w:abstractNum>
  <w:abstractNum w:abstractNumId="32" w15:restartNumberingAfterBreak="0">
    <w:nsid w:val="31AD6C5F"/>
    <w:multiLevelType w:val="hybridMultilevel"/>
    <w:tmpl w:val="8BF48F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2883BB3"/>
    <w:multiLevelType w:val="multilevel"/>
    <w:tmpl w:val="1C04445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4" w15:restartNumberingAfterBreak="0">
    <w:nsid w:val="35C1616C"/>
    <w:multiLevelType w:val="multilevel"/>
    <w:tmpl w:val="65B6961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5" w15:restartNumberingAfterBreak="0">
    <w:nsid w:val="380F61AE"/>
    <w:multiLevelType w:val="multilevel"/>
    <w:tmpl w:val="137CC8C8"/>
    <w:styleLink w:val="List41"/>
    <w:lvl w:ilvl="0">
      <w:numFmt w:val="bullet"/>
      <w:lvlText w:val="•"/>
      <w:lvlJc w:val="left"/>
      <w:pPr>
        <w:tabs>
          <w:tab w:val="num" w:pos="258"/>
        </w:tabs>
        <w:ind w:left="258" w:hanging="185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1">
      <w:start w:val="1"/>
      <w:numFmt w:val="bullet"/>
      <w:lvlText w:val="•"/>
      <w:lvlJc w:val="left"/>
      <w:pPr>
        <w:tabs>
          <w:tab w:val="num" w:pos="862"/>
        </w:tabs>
        <w:ind w:left="862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2">
      <w:start w:val="1"/>
      <w:numFmt w:val="bullet"/>
      <w:lvlText w:val="•"/>
      <w:lvlJc w:val="left"/>
      <w:pPr>
        <w:tabs>
          <w:tab w:val="num" w:pos="1495"/>
        </w:tabs>
        <w:ind w:left="1495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129"/>
        </w:tabs>
        <w:ind w:left="2129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4">
      <w:start w:val="1"/>
      <w:numFmt w:val="bullet"/>
      <w:lvlText w:val="•"/>
      <w:lvlJc w:val="left"/>
      <w:pPr>
        <w:tabs>
          <w:tab w:val="num" w:pos="2762"/>
        </w:tabs>
        <w:ind w:left="2762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5">
      <w:start w:val="1"/>
      <w:numFmt w:val="bullet"/>
      <w:lvlText w:val="•"/>
      <w:lvlJc w:val="left"/>
      <w:pPr>
        <w:tabs>
          <w:tab w:val="num" w:pos="3396"/>
        </w:tabs>
        <w:ind w:left="3396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4029"/>
        </w:tabs>
        <w:ind w:left="4029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7">
      <w:start w:val="1"/>
      <w:numFmt w:val="bullet"/>
      <w:lvlText w:val="•"/>
      <w:lvlJc w:val="left"/>
      <w:pPr>
        <w:tabs>
          <w:tab w:val="num" w:pos="4662"/>
        </w:tabs>
        <w:ind w:left="4662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8">
      <w:start w:val="1"/>
      <w:numFmt w:val="bullet"/>
      <w:lvlText w:val="•"/>
      <w:lvlJc w:val="left"/>
      <w:pPr>
        <w:tabs>
          <w:tab w:val="num" w:pos="5296"/>
        </w:tabs>
        <w:ind w:left="5296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</w:abstractNum>
  <w:abstractNum w:abstractNumId="36" w15:restartNumberingAfterBreak="0">
    <w:nsid w:val="39C15804"/>
    <w:multiLevelType w:val="multilevel"/>
    <w:tmpl w:val="CA581BD2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780"/>
        </w:tabs>
        <w:ind w:left="67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7" w15:restartNumberingAfterBreak="0">
    <w:nsid w:val="3AA16196"/>
    <w:multiLevelType w:val="multilevel"/>
    <w:tmpl w:val="106086F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8" w15:restartNumberingAfterBreak="0">
    <w:nsid w:val="3E404D68"/>
    <w:multiLevelType w:val="multilevel"/>
    <w:tmpl w:val="8B26A53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9" w15:restartNumberingAfterBreak="0">
    <w:nsid w:val="44801C28"/>
    <w:multiLevelType w:val="multilevel"/>
    <w:tmpl w:val="B434CFB8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780"/>
        </w:tabs>
        <w:ind w:left="67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40" w15:restartNumberingAfterBreak="0">
    <w:nsid w:val="45551075"/>
    <w:multiLevelType w:val="multilevel"/>
    <w:tmpl w:val="22C42C9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41" w15:restartNumberingAfterBreak="0">
    <w:nsid w:val="45DF38FF"/>
    <w:multiLevelType w:val="multilevel"/>
    <w:tmpl w:val="C0FE411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42" w15:restartNumberingAfterBreak="0">
    <w:nsid w:val="4624076E"/>
    <w:multiLevelType w:val="multilevel"/>
    <w:tmpl w:val="588C6C6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43" w15:restartNumberingAfterBreak="0">
    <w:nsid w:val="46D76C33"/>
    <w:multiLevelType w:val="multilevel"/>
    <w:tmpl w:val="5F06DB6A"/>
    <w:styleLink w:val="List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2"/>
        <w:szCs w:val="22"/>
        <w:u w:color="000000"/>
        <w:rtl w:val="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</w:rPr>
    </w:lvl>
  </w:abstractNum>
  <w:abstractNum w:abstractNumId="44" w15:restartNumberingAfterBreak="0">
    <w:nsid w:val="46EF749F"/>
    <w:multiLevelType w:val="multilevel"/>
    <w:tmpl w:val="9B6863A2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780"/>
        </w:tabs>
        <w:ind w:left="67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45" w15:restartNumberingAfterBreak="0">
    <w:nsid w:val="47A41753"/>
    <w:multiLevelType w:val="multilevel"/>
    <w:tmpl w:val="EA60E1B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46" w15:restartNumberingAfterBreak="0">
    <w:nsid w:val="48F07153"/>
    <w:multiLevelType w:val="hybridMultilevel"/>
    <w:tmpl w:val="ADF8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AB30792"/>
    <w:multiLevelType w:val="multilevel"/>
    <w:tmpl w:val="152A3C8A"/>
    <w:styleLink w:val="List03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2"/>
        <w:szCs w:val="22"/>
        <w:u w:color="000000"/>
        <w:rtl w:val="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</w:rPr>
    </w:lvl>
  </w:abstractNum>
  <w:abstractNum w:abstractNumId="48" w15:restartNumberingAfterBreak="0">
    <w:nsid w:val="4DBC6EE6"/>
    <w:multiLevelType w:val="multilevel"/>
    <w:tmpl w:val="8BC8F448"/>
    <w:styleLink w:val="List7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49" w15:restartNumberingAfterBreak="0">
    <w:nsid w:val="531D4A95"/>
    <w:multiLevelType w:val="multilevel"/>
    <w:tmpl w:val="FB98B67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50" w15:restartNumberingAfterBreak="0">
    <w:nsid w:val="531F0E44"/>
    <w:multiLevelType w:val="hybridMultilevel"/>
    <w:tmpl w:val="D5B06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A7647E"/>
    <w:multiLevelType w:val="multilevel"/>
    <w:tmpl w:val="0E122C7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52" w15:restartNumberingAfterBreak="0">
    <w:nsid w:val="55100EAE"/>
    <w:multiLevelType w:val="multilevel"/>
    <w:tmpl w:val="D6A4D54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53" w15:restartNumberingAfterBreak="0">
    <w:nsid w:val="557F3D3E"/>
    <w:multiLevelType w:val="multilevel"/>
    <w:tmpl w:val="64C8B1D8"/>
    <w:styleLink w:val="List1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</w:abstractNum>
  <w:abstractNum w:abstractNumId="54" w15:restartNumberingAfterBreak="0">
    <w:nsid w:val="55B1208B"/>
    <w:multiLevelType w:val="multilevel"/>
    <w:tmpl w:val="E65A87CC"/>
    <w:lvl w:ilvl="0">
      <w:start w:val="1"/>
      <w:numFmt w:val="decimal"/>
      <w:pStyle w:val="Achievemen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5" w15:restartNumberingAfterBreak="0">
    <w:nsid w:val="58347B67"/>
    <w:multiLevelType w:val="hybridMultilevel"/>
    <w:tmpl w:val="F4528D08"/>
    <w:lvl w:ilvl="0" w:tplc="798EBB80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A6512E4"/>
    <w:multiLevelType w:val="multilevel"/>
    <w:tmpl w:val="B66CF444"/>
    <w:styleLink w:val="List11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2"/>
        <w:szCs w:val="22"/>
        <w:u w:color="000000"/>
        <w:rtl w:val="0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</w:rPr>
    </w:lvl>
  </w:abstractNum>
  <w:abstractNum w:abstractNumId="57" w15:restartNumberingAfterBreak="0">
    <w:nsid w:val="5ACD222C"/>
    <w:multiLevelType w:val="multilevel"/>
    <w:tmpl w:val="4106D8E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58" w15:restartNumberingAfterBreak="0">
    <w:nsid w:val="5AE67AA3"/>
    <w:multiLevelType w:val="multilevel"/>
    <w:tmpl w:val="1C2E7BA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59" w15:restartNumberingAfterBreak="0">
    <w:nsid w:val="5B5224EE"/>
    <w:multiLevelType w:val="multilevel"/>
    <w:tmpl w:val="EC3C626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0" w15:restartNumberingAfterBreak="0">
    <w:nsid w:val="5B6450C1"/>
    <w:multiLevelType w:val="multilevel"/>
    <w:tmpl w:val="767AAA7C"/>
    <w:styleLink w:val="List13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position w:val="0"/>
        <w:sz w:val="20"/>
        <w:szCs w:val="20"/>
        <w:rtl w:val="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position w:val="0"/>
        <w:sz w:val="20"/>
        <w:szCs w:val="20"/>
        <w:rtl w:val="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position w:val="0"/>
        <w:sz w:val="20"/>
        <w:szCs w:val="20"/>
        <w:rtl w:val="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position w:val="0"/>
        <w:sz w:val="20"/>
        <w:szCs w:val="20"/>
        <w:rtl w:val="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position w:val="0"/>
        <w:sz w:val="20"/>
        <w:szCs w:val="20"/>
        <w:rtl w:val="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position w:val="0"/>
        <w:sz w:val="20"/>
        <w:szCs w:val="20"/>
        <w:rtl w:val="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position w:val="0"/>
        <w:sz w:val="20"/>
        <w:szCs w:val="20"/>
        <w:rtl w:val="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position w:val="0"/>
        <w:sz w:val="20"/>
        <w:szCs w:val="20"/>
        <w:rtl w:val="0"/>
      </w:rPr>
    </w:lvl>
  </w:abstractNum>
  <w:abstractNum w:abstractNumId="61" w15:restartNumberingAfterBreak="0">
    <w:nsid w:val="5B645225"/>
    <w:multiLevelType w:val="multilevel"/>
    <w:tmpl w:val="5C188AB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2" w15:restartNumberingAfterBreak="0">
    <w:nsid w:val="5DD46ADE"/>
    <w:multiLevelType w:val="multilevel"/>
    <w:tmpl w:val="138AF4F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3" w15:restartNumberingAfterBreak="0">
    <w:nsid w:val="5E90755B"/>
    <w:multiLevelType w:val="multilevel"/>
    <w:tmpl w:val="06CC00DC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4" w15:restartNumberingAfterBreak="0">
    <w:nsid w:val="65C8788C"/>
    <w:multiLevelType w:val="multilevel"/>
    <w:tmpl w:val="E2347D4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5" w15:restartNumberingAfterBreak="0">
    <w:nsid w:val="66260837"/>
    <w:multiLevelType w:val="multilevel"/>
    <w:tmpl w:val="CC0EECE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6" w15:restartNumberingAfterBreak="0">
    <w:nsid w:val="69C04BCA"/>
    <w:multiLevelType w:val="multilevel"/>
    <w:tmpl w:val="8DE4EAA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7" w15:restartNumberingAfterBreak="0">
    <w:nsid w:val="6A1617D4"/>
    <w:multiLevelType w:val="multilevel"/>
    <w:tmpl w:val="D062E5D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8" w15:restartNumberingAfterBreak="0">
    <w:nsid w:val="6C846001"/>
    <w:multiLevelType w:val="multilevel"/>
    <w:tmpl w:val="B046ED76"/>
    <w:styleLink w:val="List3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position w:val="0"/>
        <w:sz w:val="20"/>
        <w:szCs w:val="2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position w:val="0"/>
        <w:sz w:val="20"/>
        <w:szCs w:val="2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position w:val="0"/>
        <w:sz w:val="20"/>
        <w:szCs w:val="2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position w:val="0"/>
        <w:sz w:val="20"/>
        <w:szCs w:val="2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position w:val="0"/>
        <w:sz w:val="20"/>
        <w:szCs w:val="2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position w:val="0"/>
        <w:sz w:val="20"/>
        <w:szCs w:val="2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position w:val="0"/>
        <w:sz w:val="20"/>
        <w:szCs w:val="2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position w:val="0"/>
        <w:sz w:val="20"/>
        <w:szCs w:val="20"/>
        <w:rtl w:val="0"/>
        <w:lang w:val="en-US"/>
      </w:rPr>
    </w:lvl>
  </w:abstractNum>
  <w:abstractNum w:abstractNumId="69" w15:restartNumberingAfterBreak="0">
    <w:nsid w:val="6F153C3C"/>
    <w:multiLevelType w:val="multilevel"/>
    <w:tmpl w:val="34AC143C"/>
    <w:styleLink w:val="List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0"/>
        <w:szCs w:val="2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position w:val="0"/>
        <w:sz w:val="20"/>
        <w:szCs w:val="2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position w:val="0"/>
        <w:sz w:val="20"/>
        <w:szCs w:val="2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position w:val="0"/>
        <w:sz w:val="20"/>
        <w:szCs w:val="2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position w:val="0"/>
        <w:sz w:val="20"/>
        <w:szCs w:val="2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position w:val="0"/>
        <w:sz w:val="20"/>
        <w:szCs w:val="2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position w:val="0"/>
        <w:sz w:val="20"/>
        <w:szCs w:val="2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position w:val="0"/>
        <w:sz w:val="20"/>
        <w:szCs w:val="2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position w:val="0"/>
        <w:sz w:val="20"/>
        <w:szCs w:val="20"/>
        <w:lang w:val="en-US"/>
      </w:rPr>
    </w:lvl>
  </w:abstractNum>
  <w:abstractNum w:abstractNumId="70" w15:restartNumberingAfterBreak="0">
    <w:nsid w:val="72F8542C"/>
    <w:multiLevelType w:val="multilevel"/>
    <w:tmpl w:val="A5C26B8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71" w15:restartNumberingAfterBreak="0">
    <w:nsid w:val="73705F3A"/>
    <w:multiLevelType w:val="multilevel"/>
    <w:tmpl w:val="DC8697A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72" w15:restartNumberingAfterBreak="0">
    <w:nsid w:val="74DF5599"/>
    <w:multiLevelType w:val="multilevel"/>
    <w:tmpl w:val="130E763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73" w15:restartNumberingAfterBreak="0">
    <w:nsid w:val="750C28B6"/>
    <w:multiLevelType w:val="hybridMultilevel"/>
    <w:tmpl w:val="071E452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4" w15:restartNumberingAfterBreak="0">
    <w:nsid w:val="753840A7"/>
    <w:multiLevelType w:val="multilevel"/>
    <w:tmpl w:val="F964095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75" w15:restartNumberingAfterBreak="0">
    <w:nsid w:val="774329C9"/>
    <w:multiLevelType w:val="multilevel"/>
    <w:tmpl w:val="6EF8B90E"/>
    <w:styleLink w:val="List2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000000"/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</w:abstractNum>
  <w:abstractNum w:abstractNumId="76" w15:restartNumberingAfterBreak="0">
    <w:nsid w:val="7949362F"/>
    <w:multiLevelType w:val="multilevel"/>
    <w:tmpl w:val="CA88566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77" w15:restartNumberingAfterBreak="0">
    <w:nsid w:val="7B35026C"/>
    <w:multiLevelType w:val="multilevel"/>
    <w:tmpl w:val="4F749BA0"/>
    <w:styleLink w:val="List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000000"/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</w:abstractNum>
  <w:abstractNum w:abstractNumId="78" w15:restartNumberingAfterBreak="0">
    <w:nsid w:val="7BE41DED"/>
    <w:multiLevelType w:val="hybridMultilevel"/>
    <w:tmpl w:val="774E4FA0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C535619"/>
    <w:multiLevelType w:val="multilevel"/>
    <w:tmpl w:val="97DC74F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80" w15:restartNumberingAfterBreak="0">
    <w:nsid w:val="7E3F065D"/>
    <w:multiLevelType w:val="hybridMultilevel"/>
    <w:tmpl w:val="06F2F00E"/>
    <w:lvl w:ilvl="0" w:tplc="7D021CE2">
      <w:start w:val="1"/>
      <w:numFmt w:val="decimal"/>
      <w:lvlText w:val="%1)"/>
      <w:lvlJc w:val="left"/>
      <w:pPr>
        <w:ind w:left="5888" w:hanging="360"/>
      </w:pPr>
      <w:rPr>
        <w:rFonts w:hint="default"/>
        <w:color w:val="365F91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48736">
    <w:abstractNumId w:val="54"/>
  </w:num>
  <w:num w:numId="2" w16cid:durableId="896359346">
    <w:abstractNumId w:val="43"/>
  </w:num>
  <w:num w:numId="3" w16cid:durableId="1068261645">
    <w:abstractNumId w:val="77"/>
  </w:num>
  <w:num w:numId="4" w16cid:durableId="1725372559">
    <w:abstractNumId w:val="75"/>
  </w:num>
  <w:num w:numId="5" w16cid:durableId="1111121802">
    <w:abstractNumId w:val="68"/>
  </w:num>
  <w:num w:numId="6" w16cid:durableId="1102340485">
    <w:abstractNumId w:val="35"/>
  </w:num>
  <w:num w:numId="7" w16cid:durableId="786504611">
    <w:abstractNumId w:val="14"/>
  </w:num>
  <w:num w:numId="8" w16cid:durableId="1278835903">
    <w:abstractNumId w:val="69"/>
  </w:num>
  <w:num w:numId="9" w16cid:durableId="1924073127">
    <w:abstractNumId w:val="25"/>
  </w:num>
  <w:num w:numId="10" w16cid:durableId="1256742342">
    <w:abstractNumId w:val="76"/>
  </w:num>
  <w:num w:numId="11" w16cid:durableId="1152286388">
    <w:abstractNumId w:val="40"/>
  </w:num>
  <w:num w:numId="12" w16cid:durableId="512763087">
    <w:abstractNumId w:val="5"/>
  </w:num>
  <w:num w:numId="13" w16cid:durableId="1946964855">
    <w:abstractNumId w:val="24"/>
  </w:num>
  <w:num w:numId="14" w16cid:durableId="1764952016">
    <w:abstractNumId w:val="79"/>
  </w:num>
  <w:num w:numId="15" w16cid:durableId="414016979">
    <w:abstractNumId w:val="72"/>
  </w:num>
  <w:num w:numId="16" w16cid:durableId="780035272">
    <w:abstractNumId w:val="64"/>
  </w:num>
  <w:num w:numId="17" w16cid:durableId="1229998218">
    <w:abstractNumId w:val="67"/>
  </w:num>
  <w:num w:numId="18" w16cid:durableId="447315034">
    <w:abstractNumId w:val="52"/>
  </w:num>
  <w:num w:numId="19" w16cid:durableId="1998338499">
    <w:abstractNumId w:val="58"/>
  </w:num>
  <w:num w:numId="20" w16cid:durableId="252010849">
    <w:abstractNumId w:val="59"/>
  </w:num>
  <w:num w:numId="21" w16cid:durableId="1468931191">
    <w:abstractNumId w:val="13"/>
  </w:num>
  <w:num w:numId="22" w16cid:durableId="1615332397">
    <w:abstractNumId w:val="62"/>
  </w:num>
  <w:num w:numId="23" w16cid:durableId="1413042601">
    <w:abstractNumId w:val="74"/>
  </w:num>
  <w:num w:numId="24" w16cid:durableId="1866405215">
    <w:abstractNumId w:val="20"/>
  </w:num>
  <w:num w:numId="25" w16cid:durableId="642199104">
    <w:abstractNumId w:val="70"/>
  </w:num>
  <w:num w:numId="26" w16cid:durableId="164782521">
    <w:abstractNumId w:val="21"/>
  </w:num>
  <w:num w:numId="27" w16cid:durableId="522477625">
    <w:abstractNumId w:val="9"/>
  </w:num>
  <w:num w:numId="28" w16cid:durableId="1843348102">
    <w:abstractNumId w:val="57"/>
  </w:num>
  <w:num w:numId="29" w16cid:durableId="20977432">
    <w:abstractNumId w:val="49"/>
  </w:num>
  <w:num w:numId="30" w16cid:durableId="1782187318">
    <w:abstractNumId w:val="1"/>
  </w:num>
  <w:num w:numId="31" w16cid:durableId="130682792">
    <w:abstractNumId w:val="26"/>
  </w:num>
  <w:num w:numId="32" w16cid:durableId="1040472408">
    <w:abstractNumId w:val="45"/>
  </w:num>
  <w:num w:numId="33" w16cid:durableId="313802562">
    <w:abstractNumId w:val="8"/>
  </w:num>
  <w:num w:numId="34" w16cid:durableId="2057774514">
    <w:abstractNumId w:val="27"/>
  </w:num>
  <w:num w:numId="35" w16cid:durableId="518852669">
    <w:abstractNumId w:val="41"/>
  </w:num>
  <w:num w:numId="36" w16cid:durableId="2084447460">
    <w:abstractNumId w:val="66"/>
  </w:num>
  <w:num w:numId="37" w16cid:durableId="1906645561">
    <w:abstractNumId w:val="71"/>
  </w:num>
  <w:num w:numId="38" w16cid:durableId="726076299">
    <w:abstractNumId w:val="2"/>
  </w:num>
  <w:num w:numId="39" w16cid:durableId="971180509">
    <w:abstractNumId w:val="0"/>
  </w:num>
  <w:num w:numId="40" w16cid:durableId="1028141257">
    <w:abstractNumId w:val="37"/>
  </w:num>
  <w:num w:numId="41" w16cid:durableId="1464033514">
    <w:abstractNumId w:val="33"/>
  </w:num>
  <w:num w:numId="42" w16cid:durableId="1386880410">
    <w:abstractNumId w:val="38"/>
  </w:num>
  <w:num w:numId="43" w16cid:durableId="190150673">
    <w:abstractNumId w:val="19"/>
  </w:num>
  <w:num w:numId="44" w16cid:durableId="1725133869">
    <w:abstractNumId w:val="42"/>
  </w:num>
  <w:num w:numId="45" w16cid:durableId="1405183776">
    <w:abstractNumId w:val="12"/>
  </w:num>
  <w:num w:numId="46" w16cid:durableId="1138643723">
    <w:abstractNumId w:val="34"/>
  </w:num>
  <w:num w:numId="47" w16cid:durableId="256718709">
    <w:abstractNumId w:val="63"/>
  </w:num>
  <w:num w:numId="48" w16cid:durableId="1489705762">
    <w:abstractNumId w:val="22"/>
  </w:num>
  <w:num w:numId="49" w16cid:durableId="1174417899">
    <w:abstractNumId w:val="65"/>
  </w:num>
  <w:num w:numId="50" w16cid:durableId="1369841708">
    <w:abstractNumId w:val="39"/>
  </w:num>
  <w:num w:numId="51" w16cid:durableId="1974601354">
    <w:abstractNumId w:val="36"/>
  </w:num>
  <w:num w:numId="52" w16cid:durableId="741290620">
    <w:abstractNumId w:val="44"/>
  </w:num>
  <w:num w:numId="53" w16cid:durableId="1428580204">
    <w:abstractNumId w:val="61"/>
  </w:num>
  <w:num w:numId="54" w16cid:durableId="345325050">
    <w:abstractNumId w:val="23"/>
  </w:num>
  <w:num w:numId="55" w16cid:durableId="362050624">
    <w:abstractNumId w:val="51"/>
  </w:num>
  <w:num w:numId="56" w16cid:durableId="528683758">
    <w:abstractNumId w:val="48"/>
  </w:num>
  <w:num w:numId="57" w16cid:durableId="708912986">
    <w:abstractNumId w:val="17"/>
  </w:num>
  <w:num w:numId="58" w16cid:durableId="1107852570">
    <w:abstractNumId w:val="46"/>
  </w:num>
  <w:num w:numId="59" w16cid:durableId="3172802">
    <w:abstractNumId w:val="56"/>
  </w:num>
  <w:num w:numId="60" w16cid:durableId="1299266352">
    <w:abstractNumId w:val="31"/>
  </w:num>
  <w:num w:numId="61" w16cid:durableId="1799378155">
    <w:abstractNumId w:val="53"/>
  </w:num>
  <w:num w:numId="62" w16cid:durableId="1143156399">
    <w:abstractNumId w:val="16"/>
  </w:num>
  <w:num w:numId="63" w16cid:durableId="1100180545">
    <w:abstractNumId w:val="29"/>
  </w:num>
  <w:num w:numId="64" w16cid:durableId="1777752164">
    <w:abstractNumId w:val="10"/>
  </w:num>
  <w:num w:numId="65" w16cid:durableId="1457333982">
    <w:abstractNumId w:val="6"/>
  </w:num>
  <w:num w:numId="66" w16cid:durableId="897325012">
    <w:abstractNumId w:val="47"/>
  </w:num>
  <w:num w:numId="67" w16cid:durableId="1822186898">
    <w:abstractNumId w:val="60"/>
  </w:num>
  <w:num w:numId="68" w16cid:durableId="2066223710">
    <w:abstractNumId w:val="28"/>
  </w:num>
  <w:num w:numId="69" w16cid:durableId="136462963">
    <w:abstractNumId w:val="78"/>
  </w:num>
  <w:num w:numId="70" w16cid:durableId="11499844">
    <w:abstractNumId w:val="11"/>
  </w:num>
  <w:num w:numId="71" w16cid:durableId="749355532">
    <w:abstractNumId w:val="15"/>
  </w:num>
  <w:num w:numId="72" w16cid:durableId="1541670220">
    <w:abstractNumId w:val="55"/>
  </w:num>
  <w:num w:numId="73" w16cid:durableId="885220852">
    <w:abstractNumId w:val="18"/>
  </w:num>
  <w:num w:numId="74" w16cid:durableId="377439652">
    <w:abstractNumId w:val="3"/>
  </w:num>
  <w:num w:numId="75" w16cid:durableId="1514146981">
    <w:abstractNumId w:val="7"/>
  </w:num>
  <w:num w:numId="76" w16cid:durableId="1394429760">
    <w:abstractNumId w:val="73"/>
  </w:num>
  <w:num w:numId="77" w16cid:durableId="1209344201">
    <w:abstractNumId w:val="80"/>
  </w:num>
  <w:num w:numId="78" w16cid:durableId="1900087896">
    <w:abstractNumId w:val="50"/>
  </w:num>
  <w:num w:numId="79" w16cid:durableId="1684555359">
    <w:abstractNumId w:val="32"/>
  </w:num>
  <w:num w:numId="80" w16cid:durableId="1733577586">
    <w:abstractNumId w:val="4"/>
  </w:num>
  <w:num w:numId="81" w16cid:durableId="1252592457">
    <w:abstractNumId w:val="30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ZA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ZA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ZA" w:vendorID="64" w:dllVersion="4096" w:nlCheck="1" w:checkStyle="0"/>
  <w:activeWritingStyle w:appName="MSWord" w:lang="en-CA" w:vendorID="64" w:dllVersion="4096" w:nlCheck="1" w:checkStyle="0"/>
  <w:activeWritingStyle w:appName="MSWord" w:lang="de-DE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66C"/>
    <w:rsid w:val="00006E06"/>
    <w:rsid w:val="00006E09"/>
    <w:rsid w:val="00011281"/>
    <w:rsid w:val="0001581E"/>
    <w:rsid w:val="00016892"/>
    <w:rsid w:val="00020C6F"/>
    <w:rsid w:val="0002286B"/>
    <w:rsid w:val="000241DC"/>
    <w:rsid w:val="00024541"/>
    <w:rsid w:val="00027344"/>
    <w:rsid w:val="00027D2C"/>
    <w:rsid w:val="00033325"/>
    <w:rsid w:val="000342E9"/>
    <w:rsid w:val="00036BD8"/>
    <w:rsid w:val="000400BE"/>
    <w:rsid w:val="000432D7"/>
    <w:rsid w:val="00043951"/>
    <w:rsid w:val="00050FE7"/>
    <w:rsid w:val="00056950"/>
    <w:rsid w:val="00060DB9"/>
    <w:rsid w:val="000614A1"/>
    <w:rsid w:val="0006262B"/>
    <w:rsid w:val="00072DA7"/>
    <w:rsid w:val="0007417D"/>
    <w:rsid w:val="000757D0"/>
    <w:rsid w:val="00076076"/>
    <w:rsid w:val="0007608C"/>
    <w:rsid w:val="00076234"/>
    <w:rsid w:val="00076CC1"/>
    <w:rsid w:val="00077E20"/>
    <w:rsid w:val="000809C8"/>
    <w:rsid w:val="00081B9B"/>
    <w:rsid w:val="0008399E"/>
    <w:rsid w:val="000840B8"/>
    <w:rsid w:val="000979EF"/>
    <w:rsid w:val="000A391A"/>
    <w:rsid w:val="000A4CDC"/>
    <w:rsid w:val="000A5AAF"/>
    <w:rsid w:val="000B36F8"/>
    <w:rsid w:val="000B36FF"/>
    <w:rsid w:val="000B54FE"/>
    <w:rsid w:val="000D2424"/>
    <w:rsid w:val="000D286B"/>
    <w:rsid w:val="000D72BA"/>
    <w:rsid w:val="000E2B59"/>
    <w:rsid w:val="000F020F"/>
    <w:rsid w:val="000F0472"/>
    <w:rsid w:val="000F2771"/>
    <w:rsid w:val="000F47B4"/>
    <w:rsid w:val="000F5805"/>
    <w:rsid w:val="000F598E"/>
    <w:rsid w:val="001003F2"/>
    <w:rsid w:val="00101311"/>
    <w:rsid w:val="00101A5E"/>
    <w:rsid w:val="00105003"/>
    <w:rsid w:val="001116F3"/>
    <w:rsid w:val="00117ADE"/>
    <w:rsid w:val="001210B5"/>
    <w:rsid w:val="0012270C"/>
    <w:rsid w:val="00130093"/>
    <w:rsid w:val="001342AE"/>
    <w:rsid w:val="001369D0"/>
    <w:rsid w:val="00140069"/>
    <w:rsid w:val="0014034B"/>
    <w:rsid w:val="0014062C"/>
    <w:rsid w:val="001409B9"/>
    <w:rsid w:val="0014378C"/>
    <w:rsid w:val="0014498C"/>
    <w:rsid w:val="00147616"/>
    <w:rsid w:val="00150522"/>
    <w:rsid w:val="00155D86"/>
    <w:rsid w:val="00155E89"/>
    <w:rsid w:val="00156BA9"/>
    <w:rsid w:val="00160DD4"/>
    <w:rsid w:val="0016467E"/>
    <w:rsid w:val="00164DCC"/>
    <w:rsid w:val="00166A86"/>
    <w:rsid w:val="0017012D"/>
    <w:rsid w:val="00170263"/>
    <w:rsid w:val="00171F67"/>
    <w:rsid w:val="0017221F"/>
    <w:rsid w:val="00172962"/>
    <w:rsid w:val="00177E26"/>
    <w:rsid w:val="00181DBD"/>
    <w:rsid w:val="00184ACD"/>
    <w:rsid w:val="00185644"/>
    <w:rsid w:val="00186FDA"/>
    <w:rsid w:val="00191C46"/>
    <w:rsid w:val="00197987"/>
    <w:rsid w:val="001A36DC"/>
    <w:rsid w:val="001A6786"/>
    <w:rsid w:val="001A770B"/>
    <w:rsid w:val="001B16C6"/>
    <w:rsid w:val="001B4B6C"/>
    <w:rsid w:val="001C415F"/>
    <w:rsid w:val="001C47EA"/>
    <w:rsid w:val="001C7131"/>
    <w:rsid w:val="001D0E67"/>
    <w:rsid w:val="001D1CA7"/>
    <w:rsid w:val="001D2783"/>
    <w:rsid w:val="001D355B"/>
    <w:rsid w:val="001D47DA"/>
    <w:rsid w:val="001D4AF9"/>
    <w:rsid w:val="001E280C"/>
    <w:rsid w:val="001E522C"/>
    <w:rsid w:val="001E68E3"/>
    <w:rsid w:val="001F3E34"/>
    <w:rsid w:val="001F5A3D"/>
    <w:rsid w:val="001F66CB"/>
    <w:rsid w:val="001F68F0"/>
    <w:rsid w:val="001F755F"/>
    <w:rsid w:val="00201788"/>
    <w:rsid w:val="00201A31"/>
    <w:rsid w:val="002021A1"/>
    <w:rsid w:val="00204DC0"/>
    <w:rsid w:val="00206356"/>
    <w:rsid w:val="00212241"/>
    <w:rsid w:val="00212C6E"/>
    <w:rsid w:val="00212D91"/>
    <w:rsid w:val="00213CF6"/>
    <w:rsid w:val="00213F0E"/>
    <w:rsid w:val="002143B4"/>
    <w:rsid w:val="00216FF1"/>
    <w:rsid w:val="00230C3C"/>
    <w:rsid w:val="002323C9"/>
    <w:rsid w:val="00236CB0"/>
    <w:rsid w:val="002410DD"/>
    <w:rsid w:val="00241C39"/>
    <w:rsid w:val="00243975"/>
    <w:rsid w:val="00245C37"/>
    <w:rsid w:val="00252A43"/>
    <w:rsid w:val="00253EAE"/>
    <w:rsid w:val="00255271"/>
    <w:rsid w:val="00261B21"/>
    <w:rsid w:val="00267A92"/>
    <w:rsid w:val="00270F5E"/>
    <w:rsid w:val="002841FA"/>
    <w:rsid w:val="0029011D"/>
    <w:rsid w:val="00290B05"/>
    <w:rsid w:val="00290ED8"/>
    <w:rsid w:val="00292715"/>
    <w:rsid w:val="00292C8B"/>
    <w:rsid w:val="00294354"/>
    <w:rsid w:val="00294706"/>
    <w:rsid w:val="002955D3"/>
    <w:rsid w:val="002965BA"/>
    <w:rsid w:val="002A1189"/>
    <w:rsid w:val="002A21CB"/>
    <w:rsid w:val="002A2A64"/>
    <w:rsid w:val="002A79EA"/>
    <w:rsid w:val="002A7ED2"/>
    <w:rsid w:val="002B10DB"/>
    <w:rsid w:val="002B39A6"/>
    <w:rsid w:val="002B4470"/>
    <w:rsid w:val="002B493A"/>
    <w:rsid w:val="002B496C"/>
    <w:rsid w:val="002B75D5"/>
    <w:rsid w:val="002C3FD8"/>
    <w:rsid w:val="002C7A37"/>
    <w:rsid w:val="002D0357"/>
    <w:rsid w:val="002D0B8A"/>
    <w:rsid w:val="002E2DC6"/>
    <w:rsid w:val="002E4606"/>
    <w:rsid w:val="002E66A1"/>
    <w:rsid w:val="002F17B0"/>
    <w:rsid w:val="002F1C6C"/>
    <w:rsid w:val="002F1E86"/>
    <w:rsid w:val="002F2DED"/>
    <w:rsid w:val="002F459A"/>
    <w:rsid w:val="002F58F8"/>
    <w:rsid w:val="002F5BEF"/>
    <w:rsid w:val="003038C5"/>
    <w:rsid w:val="0030699F"/>
    <w:rsid w:val="003072BD"/>
    <w:rsid w:val="00311BB5"/>
    <w:rsid w:val="00312A4C"/>
    <w:rsid w:val="003150D0"/>
    <w:rsid w:val="00315709"/>
    <w:rsid w:val="00316087"/>
    <w:rsid w:val="003173D9"/>
    <w:rsid w:val="00317E84"/>
    <w:rsid w:val="00320CD9"/>
    <w:rsid w:val="00320ED5"/>
    <w:rsid w:val="00324F37"/>
    <w:rsid w:val="003253D3"/>
    <w:rsid w:val="00327BBE"/>
    <w:rsid w:val="00327D8D"/>
    <w:rsid w:val="00333377"/>
    <w:rsid w:val="0034417F"/>
    <w:rsid w:val="00344924"/>
    <w:rsid w:val="00344D74"/>
    <w:rsid w:val="003514F6"/>
    <w:rsid w:val="00351719"/>
    <w:rsid w:val="00355EB7"/>
    <w:rsid w:val="0036021A"/>
    <w:rsid w:val="00360A95"/>
    <w:rsid w:val="00364641"/>
    <w:rsid w:val="00365E4F"/>
    <w:rsid w:val="0036613A"/>
    <w:rsid w:val="003670B3"/>
    <w:rsid w:val="003707D2"/>
    <w:rsid w:val="0038028E"/>
    <w:rsid w:val="00385468"/>
    <w:rsid w:val="003870DD"/>
    <w:rsid w:val="003875F7"/>
    <w:rsid w:val="00394B07"/>
    <w:rsid w:val="003A0ED6"/>
    <w:rsid w:val="003A67A1"/>
    <w:rsid w:val="003B07D1"/>
    <w:rsid w:val="003B1540"/>
    <w:rsid w:val="003B1872"/>
    <w:rsid w:val="003B397A"/>
    <w:rsid w:val="003B3A5E"/>
    <w:rsid w:val="003B468D"/>
    <w:rsid w:val="003B5FAE"/>
    <w:rsid w:val="003B64C2"/>
    <w:rsid w:val="003B798D"/>
    <w:rsid w:val="003C2EFC"/>
    <w:rsid w:val="003C4D15"/>
    <w:rsid w:val="003C53BE"/>
    <w:rsid w:val="003C7E54"/>
    <w:rsid w:val="003D2648"/>
    <w:rsid w:val="003E069B"/>
    <w:rsid w:val="003E43B4"/>
    <w:rsid w:val="003F2EA8"/>
    <w:rsid w:val="003F3A74"/>
    <w:rsid w:val="003F6B42"/>
    <w:rsid w:val="003F7124"/>
    <w:rsid w:val="00404FBB"/>
    <w:rsid w:val="004161E3"/>
    <w:rsid w:val="00416E6C"/>
    <w:rsid w:val="00421228"/>
    <w:rsid w:val="00422387"/>
    <w:rsid w:val="00422AFA"/>
    <w:rsid w:val="004250FC"/>
    <w:rsid w:val="00427BC2"/>
    <w:rsid w:val="00431CE9"/>
    <w:rsid w:val="004333AC"/>
    <w:rsid w:val="00443651"/>
    <w:rsid w:val="00443EA1"/>
    <w:rsid w:val="00446E76"/>
    <w:rsid w:val="0045399D"/>
    <w:rsid w:val="00454ACC"/>
    <w:rsid w:val="004577CD"/>
    <w:rsid w:val="004630C3"/>
    <w:rsid w:val="0046565D"/>
    <w:rsid w:val="00467CBD"/>
    <w:rsid w:val="004723E9"/>
    <w:rsid w:val="00473952"/>
    <w:rsid w:val="004801B7"/>
    <w:rsid w:val="004828B3"/>
    <w:rsid w:val="0048578F"/>
    <w:rsid w:val="00490F9A"/>
    <w:rsid w:val="004A2339"/>
    <w:rsid w:val="004A318E"/>
    <w:rsid w:val="004A6444"/>
    <w:rsid w:val="004A646F"/>
    <w:rsid w:val="004A6A1C"/>
    <w:rsid w:val="004A6B2F"/>
    <w:rsid w:val="004B1DF2"/>
    <w:rsid w:val="004B2190"/>
    <w:rsid w:val="004B2B03"/>
    <w:rsid w:val="004C0AD2"/>
    <w:rsid w:val="004C3818"/>
    <w:rsid w:val="004C416E"/>
    <w:rsid w:val="004C44E5"/>
    <w:rsid w:val="004D1C83"/>
    <w:rsid w:val="004D2BB6"/>
    <w:rsid w:val="004D3B46"/>
    <w:rsid w:val="004D6083"/>
    <w:rsid w:val="004D6ED9"/>
    <w:rsid w:val="004F0F22"/>
    <w:rsid w:val="004F6E98"/>
    <w:rsid w:val="005026E5"/>
    <w:rsid w:val="0050380E"/>
    <w:rsid w:val="005042C3"/>
    <w:rsid w:val="00510960"/>
    <w:rsid w:val="00511E29"/>
    <w:rsid w:val="00512E5E"/>
    <w:rsid w:val="005149BE"/>
    <w:rsid w:val="00520CA7"/>
    <w:rsid w:val="0052165A"/>
    <w:rsid w:val="00523D3C"/>
    <w:rsid w:val="00527F75"/>
    <w:rsid w:val="00534AC6"/>
    <w:rsid w:val="00542DB3"/>
    <w:rsid w:val="00547B36"/>
    <w:rsid w:val="00555313"/>
    <w:rsid w:val="005615FB"/>
    <w:rsid w:val="005617CA"/>
    <w:rsid w:val="00565DA8"/>
    <w:rsid w:val="00572E26"/>
    <w:rsid w:val="005733DE"/>
    <w:rsid w:val="005752E7"/>
    <w:rsid w:val="00577005"/>
    <w:rsid w:val="005777E5"/>
    <w:rsid w:val="00584965"/>
    <w:rsid w:val="0058587A"/>
    <w:rsid w:val="0059242C"/>
    <w:rsid w:val="005964B4"/>
    <w:rsid w:val="005A7FD3"/>
    <w:rsid w:val="005B03AA"/>
    <w:rsid w:val="005B24BF"/>
    <w:rsid w:val="005B3AB4"/>
    <w:rsid w:val="005B7C3B"/>
    <w:rsid w:val="005C19C0"/>
    <w:rsid w:val="005C4991"/>
    <w:rsid w:val="005C6323"/>
    <w:rsid w:val="005D0071"/>
    <w:rsid w:val="005D6E7F"/>
    <w:rsid w:val="005D7EA6"/>
    <w:rsid w:val="005E24C6"/>
    <w:rsid w:val="005F09CA"/>
    <w:rsid w:val="005F1740"/>
    <w:rsid w:val="005F3FB2"/>
    <w:rsid w:val="005F6B78"/>
    <w:rsid w:val="00601F39"/>
    <w:rsid w:val="00615BE5"/>
    <w:rsid w:val="0061663B"/>
    <w:rsid w:val="00616DB9"/>
    <w:rsid w:val="00617204"/>
    <w:rsid w:val="00620220"/>
    <w:rsid w:val="00622FA5"/>
    <w:rsid w:val="00625496"/>
    <w:rsid w:val="00626F56"/>
    <w:rsid w:val="00630DDF"/>
    <w:rsid w:val="00632838"/>
    <w:rsid w:val="00632E08"/>
    <w:rsid w:val="00633D78"/>
    <w:rsid w:val="006340FB"/>
    <w:rsid w:val="0063450D"/>
    <w:rsid w:val="00641910"/>
    <w:rsid w:val="0064191D"/>
    <w:rsid w:val="00641C90"/>
    <w:rsid w:val="0064378B"/>
    <w:rsid w:val="00647063"/>
    <w:rsid w:val="00652915"/>
    <w:rsid w:val="00655374"/>
    <w:rsid w:val="00670A14"/>
    <w:rsid w:val="00672F76"/>
    <w:rsid w:val="00674BB6"/>
    <w:rsid w:val="0067511A"/>
    <w:rsid w:val="00676F0C"/>
    <w:rsid w:val="00680065"/>
    <w:rsid w:val="006819AD"/>
    <w:rsid w:val="006831BE"/>
    <w:rsid w:val="00686FA9"/>
    <w:rsid w:val="00687C5E"/>
    <w:rsid w:val="00697B2F"/>
    <w:rsid w:val="006A192A"/>
    <w:rsid w:val="006A2A6E"/>
    <w:rsid w:val="006A41E8"/>
    <w:rsid w:val="006A5CFB"/>
    <w:rsid w:val="006A6ABA"/>
    <w:rsid w:val="006A7CB9"/>
    <w:rsid w:val="006B5B03"/>
    <w:rsid w:val="006C0265"/>
    <w:rsid w:val="006C0343"/>
    <w:rsid w:val="006C78B7"/>
    <w:rsid w:val="006D230A"/>
    <w:rsid w:val="006D313F"/>
    <w:rsid w:val="006D52B3"/>
    <w:rsid w:val="006D55B9"/>
    <w:rsid w:val="006D7809"/>
    <w:rsid w:val="006F1BFA"/>
    <w:rsid w:val="006F629C"/>
    <w:rsid w:val="00700C83"/>
    <w:rsid w:val="007073DA"/>
    <w:rsid w:val="007117B5"/>
    <w:rsid w:val="007158C5"/>
    <w:rsid w:val="007164B1"/>
    <w:rsid w:val="00717C54"/>
    <w:rsid w:val="00717CF5"/>
    <w:rsid w:val="00722DB8"/>
    <w:rsid w:val="00723FB9"/>
    <w:rsid w:val="00725A7F"/>
    <w:rsid w:val="007261FF"/>
    <w:rsid w:val="00727F3F"/>
    <w:rsid w:val="007304C7"/>
    <w:rsid w:val="007336FF"/>
    <w:rsid w:val="00736F0C"/>
    <w:rsid w:val="00744572"/>
    <w:rsid w:val="00745E33"/>
    <w:rsid w:val="00750658"/>
    <w:rsid w:val="00753407"/>
    <w:rsid w:val="00761C91"/>
    <w:rsid w:val="0077238B"/>
    <w:rsid w:val="0077697F"/>
    <w:rsid w:val="00777336"/>
    <w:rsid w:val="00787604"/>
    <w:rsid w:val="00791392"/>
    <w:rsid w:val="00794764"/>
    <w:rsid w:val="00797BBD"/>
    <w:rsid w:val="007A412B"/>
    <w:rsid w:val="007A7801"/>
    <w:rsid w:val="007B096F"/>
    <w:rsid w:val="007B34FD"/>
    <w:rsid w:val="007B54EF"/>
    <w:rsid w:val="007B6E95"/>
    <w:rsid w:val="007C0AD2"/>
    <w:rsid w:val="007C30DF"/>
    <w:rsid w:val="007C766C"/>
    <w:rsid w:val="007D3A83"/>
    <w:rsid w:val="007D6689"/>
    <w:rsid w:val="007E0C25"/>
    <w:rsid w:val="007E1397"/>
    <w:rsid w:val="007E3C18"/>
    <w:rsid w:val="007F00E8"/>
    <w:rsid w:val="007F09A9"/>
    <w:rsid w:val="007F1B1D"/>
    <w:rsid w:val="007F52C6"/>
    <w:rsid w:val="0080116C"/>
    <w:rsid w:val="00803617"/>
    <w:rsid w:val="008107C1"/>
    <w:rsid w:val="008121C8"/>
    <w:rsid w:val="00814FF2"/>
    <w:rsid w:val="00817108"/>
    <w:rsid w:val="00821FFB"/>
    <w:rsid w:val="00822FFB"/>
    <w:rsid w:val="0082730A"/>
    <w:rsid w:val="00830A4E"/>
    <w:rsid w:val="0083140C"/>
    <w:rsid w:val="0083161A"/>
    <w:rsid w:val="00835820"/>
    <w:rsid w:val="00837201"/>
    <w:rsid w:val="00837A23"/>
    <w:rsid w:val="00837B29"/>
    <w:rsid w:val="00840336"/>
    <w:rsid w:val="008412E8"/>
    <w:rsid w:val="00845969"/>
    <w:rsid w:val="00846DD2"/>
    <w:rsid w:val="00847802"/>
    <w:rsid w:val="008555F6"/>
    <w:rsid w:val="00855C1C"/>
    <w:rsid w:val="0087020C"/>
    <w:rsid w:val="00873AE1"/>
    <w:rsid w:val="008803AE"/>
    <w:rsid w:val="0088286F"/>
    <w:rsid w:val="00882C65"/>
    <w:rsid w:val="008830F0"/>
    <w:rsid w:val="00883C93"/>
    <w:rsid w:val="00884085"/>
    <w:rsid w:val="00884569"/>
    <w:rsid w:val="00884FA3"/>
    <w:rsid w:val="00886344"/>
    <w:rsid w:val="00886698"/>
    <w:rsid w:val="008870AB"/>
    <w:rsid w:val="008923D5"/>
    <w:rsid w:val="00893256"/>
    <w:rsid w:val="0089760D"/>
    <w:rsid w:val="008A1695"/>
    <w:rsid w:val="008A2D42"/>
    <w:rsid w:val="008A67EA"/>
    <w:rsid w:val="008B107F"/>
    <w:rsid w:val="008B31B4"/>
    <w:rsid w:val="008B4179"/>
    <w:rsid w:val="008B4686"/>
    <w:rsid w:val="008B48D4"/>
    <w:rsid w:val="008B7599"/>
    <w:rsid w:val="008B76DC"/>
    <w:rsid w:val="008B7AAE"/>
    <w:rsid w:val="008C03E1"/>
    <w:rsid w:val="008C0BF9"/>
    <w:rsid w:val="008C30F8"/>
    <w:rsid w:val="008C50E3"/>
    <w:rsid w:val="008D564C"/>
    <w:rsid w:val="008E2DCD"/>
    <w:rsid w:val="008F113A"/>
    <w:rsid w:val="008F25DF"/>
    <w:rsid w:val="008F307B"/>
    <w:rsid w:val="008F354C"/>
    <w:rsid w:val="008F62A8"/>
    <w:rsid w:val="00900A9E"/>
    <w:rsid w:val="00900AEE"/>
    <w:rsid w:val="00901BF1"/>
    <w:rsid w:val="00903B1D"/>
    <w:rsid w:val="00906DC7"/>
    <w:rsid w:val="0090725F"/>
    <w:rsid w:val="0091072C"/>
    <w:rsid w:val="009130F0"/>
    <w:rsid w:val="00926AF7"/>
    <w:rsid w:val="00927556"/>
    <w:rsid w:val="009319AC"/>
    <w:rsid w:val="009320CB"/>
    <w:rsid w:val="009344B5"/>
    <w:rsid w:val="00936766"/>
    <w:rsid w:val="0093772E"/>
    <w:rsid w:val="00943F7E"/>
    <w:rsid w:val="00944043"/>
    <w:rsid w:val="0094404D"/>
    <w:rsid w:val="009527AE"/>
    <w:rsid w:val="00954E0C"/>
    <w:rsid w:val="009619C2"/>
    <w:rsid w:val="009628DF"/>
    <w:rsid w:val="00967728"/>
    <w:rsid w:val="00974046"/>
    <w:rsid w:val="00981104"/>
    <w:rsid w:val="0098271F"/>
    <w:rsid w:val="009841E5"/>
    <w:rsid w:val="00984C36"/>
    <w:rsid w:val="009850C2"/>
    <w:rsid w:val="00991814"/>
    <w:rsid w:val="009927B8"/>
    <w:rsid w:val="009948F5"/>
    <w:rsid w:val="00995647"/>
    <w:rsid w:val="00996D16"/>
    <w:rsid w:val="00997DB6"/>
    <w:rsid w:val="009A2C71"/>
    <w:rsid w:val="009A4849"/>
    <w:rsid w:val="009A4A87"/>
    <w:rsid w:val="009A6568"/>
    <w:rsid w:val="009A6D75"/>
    <w:rsid w:val="009A77B9"/>
    <w:rsid w:val="009B1D6F"/>
    <w:rsid w:val="009B2961"/>
    <w:rsid w:val="009B2D3B"/>
    <w:rsid w:val="009B54D3"/>
    <w:rsid w:val="009B63D6"/>
    <w:rsid w:val="009B6B2B"/>
    <w:rsid w:val="009B719C"/>
    <w:rsid w:val="009C2BC1"/>
    <w:rsid w:val="009C465D"/>
    <w:rsid w:val="009C4E18"/>
    <w:rsid w:val="009C5723"/>
    <w:rsid w:val="009C5E73"/>
    <w:rsid w:val="009C66FD"/>
    <w:rsid w:val="009C6BD6"/>
    <w:rsid w:val="009C7484"/>
    <w:rsid w:val="009D71C8"/>
    <w:rsid w:val="009E2215"/>
    <w:rsid w:val="009E2300"/>
    <w:rsid w:val="009E255F"/>
    <w:rsid w:val="009E28EA"/>
    <w:rsid w:val="009F0CEB"/>
    <w:rsid w:val="009F2361"/>
    <w:rsid w:val="009F40C0"/>
    <w:rsid w:val="009F60AC"/>
    <w:rsid w:val="009F7F8E"/>
    <w:rsid w:val="00A03293"/>
    <w:rsid w:val="00A04ED5"/>
    <w:rsid w:val="00A06A1E"/>
    <w:rsid w:val="00A10C34"/>
    <w:rsid w:val="00A13384"/>
    <w:rsid w:val="00A1398A"/>
    <w:rsid w:val="00A1584E"/>
    <w:rsid w:val="00A2094C"/>
    <w:rsid w:val="00A2371A"/>
    <w:rsid w:val="00A24C77"/>
    <w:rsid w:val="00A26CE3"/>
    <w:rsid w:val="00A3160B"/>
    <w:rsid w:val="00A320EE"/>
    <w:rsid w:val="00A323BD"/>
    <w:rsid w:val="00A32DEB"/>
    <w:rsid w:val="00A32DEC"/>
    <w:rsid w:val="00A373BD"/>
    <w:rsid w:val="00A418ED"/>
    <w:rsid w:val="00A43ADB"/>
    <w:rsid w:val="00A475C3"/>
    <w:rsid w:val="00A527FB"/>
    <w:rsid w:val="00A55734"/>
    <w:rsid w:val="00A5752C"/>
    <w:rsid w:val="00A622A7"/>
    <w:rsid w:val="00A6654E"/>
    <w:rsid w:val="00A70FE0"/>
    <w:rsid w:val="00A75140"/>
    <w:rsid w:val="00A84FAB"/>
    <w:rsid w:val="00A953A0"/>
    <w:rsid w:val="00A9785B"/>
    <w:rsid w:val="00AA39B4"/>
    <w:rsid w:val="00AA403D"/>
    <w:rsid w:val="00AA4B3B"/>
    <w:rsid w:val="00AA6CFD"/>
    <w:rsid w:val="00AB0BDC"/>
    <w:rsid w:val="00AB3B0D"/>
    <w:rsid w:val="00AB680A"/>
    <w:rsid w:val="00AC49C1"/>
    <w:rsid w:val="00AC4D4A"/>
    <w:rsid w:val="00AD1D05"/>
    <w:rsid w:val="00AD51D6"/>
    <w:rsid w:val="00AD6742"/>
    <w:rsid w:val="00AD6901"/>
    <w:rsid w:val="00AE2030"/>
    <w:rsid w:val="00AE2828"/>
    <w:rsid w:val="00AE3A92"/>
    <w:rsid w:val="00AE4ED7"/>
    <w:rsid w:val="00AE504F"/>
    <w:rsid w:val="00AE52FE"/>
    <w:rsid w:val="00AE53FB"/>
    <w:rsid w:val="00AE6FBC"/>
    <w:rsid w:val="00AE7EAA"/>
    <w:rsid w:val="00AF34CB"/>
    <w:rsid w:val="00AF7353"/>
    <w:rsid w:val="00B007E4"/>
    <w:rsid w:val="00B00EB2"/>
    <w:rsid w:val="00B02180"/>
    <w:rsid w:val="00B0443B"/>
    <w:rsid w:val="00B16CA1"/>
    <w:rsid w:val="00B175F6"/>
    <w:rsid w:val="00B20229"/>
    <w:rsid w:val="00B21994"/>
    <w:rsid w:val="00B25B92"/>
    <w:rsid w:val="00B25F4A"/>
    <w:rsid w:val="00B2626C"/>
    <w:rsid w:val="00B318A8"/>
    <w:rsid w:val="00B3428C"/>
    <w:rsid w:val="00B373AC"/>
    <w:rsid w:val="00B4022C"/>
    <w:rsid w:val="00B42DF7"/>
    <w:rsid w:val="00B44D3C"/>
    <w:rsid w:val="00B4500E"/>
    <w:rsid w:val="00B50516"/>
    <w:rsid w:val="00B50D86"/>
    <w:rsid w:val="00B51B4E"/>
    <w:rsid w:val="00B52C0F"/>
    <w:rsid w:val="00B5378F"/>
    <w:rsid w:val="00B563AE"/>
    <w:rsid w:val="00B56673"/>
    <w:rsid w:val="00B572BE"/>
    <w:rsid w:val="00B633D0"/>
    <w:rsid w:val="00B6399F"/>
    <w:rsid w:val="00B639BA"/>
    <w:rsid w:val="00B6479C"/>
    <w:rsid w:val="00B64F46"/>
    <w:rsid w:val="00B65F5A"/>
    <w:rsid w:val="00B66677"/>
    <w:rsid w:val="00B729DE"/>
    <w:rsid w:val="00B75E4E"/>
    <w:rsid w:val="00B80390"/>
    <w:rsid w:val="00B80D32"/>
    <w:rsid w:val="00B81C8B"/>
    <w:rsid w:val="00B83B8C"/>
    <w:rsid w:val="00B875FF"/>
    <w:rsid w:val="00B925CF"/>
    <w:rsid w:val="00B949FD"/>
    <w:rsid w:val="00B96589"/>
    <w:rsid w:val="00B97F67"/>
    <w:rsid w:val="00BA1D14"/>
    <w:rsid w:val="00BA3292"/>
    <w:rsid w:val="00BA50CA"/>
    <w:rsid w:val="00BA5EE1"/>
    <w:rsid w:val="00BA6856"/>
    <w:rsid w:val="00BA7DE8"/>
    <w:rsid w:val="00BB147E"/>
    <w:rsid w:val="00BB45E0"/>
    <w:rsid w:val="00BB5436"/>
    <w:rsid w:val="00BB58A4"/>
    <w:rsid w:val="00BB71D3"/>
    <w:rsid w:val="00BC210A"/>
    <w:rsid w:val="00BC2EC2"/>
    <w:rsid w:val="00BC58EE"/>
    <w:rsid w:val="00BC5D69"/>
    <w:rsid w:val="00BD2C51"/>
    <w:rsid w:val="00BD30D4"/>
    <w:rsid w:val="00BD3F11"/>
    <w:rsid w:val="00BD78C7"/>
    <w:rsid w:val="00BE53EB"/>
    <w:rsid w:val="00BE579C"/>
    <w:rsid w:val="00BE62F5"/>
    <w:rsid w:val="00BF1C36"/>
    <w:rsid w:val="00BF55DC"/>
    <w:rsid w:val="00BF6224"/>
    <w:rsid w:val="00BF68BD"/>
    <w:rsid w:val="00C05A67"/>
    <w:rsid w:val="00C16527"/>
    <w:rsid w:val="00C200EA"/>
    <w:rsid w:val="00C21057"/>
    <w:rsid w:val="00C26AC5"/>
    <w:rsid w:val="00C31D44"/>
    <w:rsid w:val="00C32E5D"/>
    <w:rsid w:val="00C35C6B"/>
    <w:rsid w:val="00C37851"/>
    <w:rsid w:val="00C418B4"/>
    <w:rsid w:val="00C4311F"/>
    <w:rsid w:val="00C4405A"/>
    <w:rsid w:val="00C47A3A"/>
    <w:rsid w:val="00C50DF9"/>
    <w:rsid w:val="00C52DA1"/>
    <w:rsid w:val="00C56428"/>
    <w:rsid w:val="00C60110"/>
    <w:rsid w:val="00C6149B"/>
    <w:rsid w:val="00C82DF8"/>
    <w:rsid w:val="00C851D7"/>
    <w:rsid w:val="00C86729"/>
    <w:rsid w:val="00C8727D"/>
    <w:rsid w:val="00C879A8"/>
    <w:rsid w:val="00C87DBD"/>
    <w:rsid w:val="00C920E4"/>
    <w:rsid w:val="00C937EF"/>
    <w:rsid w:val="00CA5806"/>
    <w:rsid w:val="00CA5EF6"/>
    <w:rsid w:val="00CA65F0"/>
    <w:rsid w:val="00CA673E"/>
    <w:rsid w:val="00CB41A8"/>
    <w:rsid w:val="00CB6213"/>
    <w:rsid w:val="00CC71BD"/>
    <w:rsid w:val="00CD068E"/>
    <w:rsid w:val="00CD5E19"/>
    <w:rsid w:val="00CE155C"/>
    <w:rsid w:val="00CE39AD"/>
    <w:rsid w:val="00CE45B0"/>
    <w:rsid w:val="00CF45A8"/>
    <w:rsid w:val="00D015D2"/>
    <w:rsid w:val="00D03BB8"/>
    <w:rsid w:val="00D062B9"/>
    <w:rsid w:val="00D10A13"/>
    <w:rsid w:val="00D12B92"/>
    <w:rsid w:val="00D13DC4"/>
    <w:rsid w:val="00D14CC5"/>
    <w:rsid w:val="00D14EC8"/>
    <w:rsid w:val="00D15C8D"/>
    <w:rsid w:val="00D174B5"/>
    <w:rsid w:val="00D24F43"/>
    <w:rsid w:val="00D252BD"/>
    <w:rsid w:val="00D25E1C"/>
    <w:rsid w:val="00D300F9"/>
    <w:rsid w:val="00D370BB"/>
    <w:rsid w:val="00D42FC5"/>
    <w:rsid w:val="00D465D8"/>
    <w:rsid w:val="00D4786A"/>
    <w:rsid w:val="00D47E80"/>
    <w:rsid w:val="00D531F6"/>
    <w:rsid w:val="00D55505"/>
    <w:rsid w:val="00D651DB"/>
    <w:rsid w:val="00D65961"/>
    <w:rsid w:val="00D66DC9"/>
    <w:rsid w:val="00D709B3"/>
    <w:rsid w:val="00D7594D"/>
    <w:rsid w:val="00D77C82"/>
    <w:rsid w:val="00D80D29"/>
    <w:rsid w:val="00D827AB"/>
    <w:rsid w:val="00D84CD3"/>
    <w:rsid w:val="00D87344"/>
    <w:rsid w:val="00D911F8"/>
    <w:rsid w:val="00D954F5"/>
    <w:rsid w:val="00D95DA5"/>
    <w:rsid w:val="00D96CDA"/>
    <w:rsid w:val="00DA0888"/>
    <w:rsid w:val="00DA4EC3"/>
    <w:rsid w:val="00DB0F5E"/>
    <w:rsid w:val="00DB4965"/>
    <w:rsid w:val="00DB5FCD"/>
    <w:rsid w:val="00DB7564"/>
    <w:rsid w:val="00DC0F56"/>
    <w:rsid w:val="00DC2EA7"/>
    <w:rsid w:val="00DC4F0C"/>
    <w:rsid w:val="00DC5AF9"/>
    <w:rsid w:val="00DC79EE"/>
    <w:rsid w:val="00DD295E"/>
    <w:rsid w:val="00DE2BD8"/>
    <w:rsid w:val="00DE2CF5"/>
    <w:rsid w:val="00DE367B"/>
    <w:rsid w:val="00DE533B"/>
    <w:rsid w:val="00DE59C6"/>
    <w:rsid w:val="00DF2212"/>
    <w:rsid w:val="00DF2721"/>
    <w:rsid w:val="00DF46EB"/>
    <w:rsid w:val="00E044D5"/>
    <w:rsid w:val="00E04820"/>
    <w:rsid w:val="00E0539B"/>
    <w:rsid w:val="00E06434"/>
    <w:rsid w:val="00E213EF"/>
    <w:rsid w:val="00E230EB"/>
    <w:rsid w:val="00E2327C"/>
    <w:rsid w:val="00E237D5"/>
    <w:rsid w:val="00E23882"/>
    <w:rsid w:val="00E23F73"/>
    <w:rsid w:val="00E24B95"/>
    <w:rsid w:val="00E32C43"/>
    <w:rsid w:val="00E36C86"/>
    <w:rsid w:val="00E4673B"/>
    <w:rsid w:val="00E46CB6"/>
    <w:rsid w:val="00E50506"/>
    <w:rsid w:val="00E53525"/>
    <w:rsid w:val="00E56A48"/>
    <w:rsid w:val="00E614B9"/>
    <w:rsid w:val="00E66E6C"/>
    <w:rsid w:val="00E674D7"/>
    <w:rsid w:val="00E73409"/>
    <w:rsid w:val="00E7704F"/>
    <w:rsid w:val="00E77FA3"/>
    <w:rsid w:val="00E827A3"/>
    <w:rsid w:val="00E831D4"/>
    <w:rsid w:val="00E865EB"/>
    <w:rsid w:val="00E86824"/>
    <w:rsid w:val="00E86A02"/>
    <w:rsid w:val="00E913F4"/>
    <w:rsid w:val="00E922C9"/>
    <w:rsid w:val="00E93205"/>
    <w:rsid w:val="00E93AC0"/>
    <w:rsid w:val="00E97152"/>
    <w:rsid w:val="00EA027C"/>
    <w:rsid w:val="00EA0BB0"/>
    <w:rsid w:val="00EA1CD7"/>
    <w:rsid w:val="00EA2474"/>
    <w:rsid w:val="00EA468B"/>
    <w:rsid w:val="00EA46CD"/>
    <w:rsid w:val="00EB17D6"/>
    <w:rsid w:val="00EB321C"/>
    <w:rsid w:val="00EB4505"/>
    <w:rsid w:val="00EB7206"/>
    <w:rsid w:val="00EC19C7"/>
    <w:rsid w:val="00EC5B6B"/>
    <w:rsid w:val="00EC7CDE"/>
    <w:rsid w:val="00ED09B5"/>
    <w:rsid w:val="00ED0ADD"/>
    <w:rsid w:val="00ED4A2A"/>
    <w:rsid w:val="00ED568B"/>
    <w:rsid w:val="00ED618D"/>
    <w:rsid w:val="00EE55F6"/>
    <w:rsid w:val="00EE7E48"/>
    <w:rsid w:val="00EF15BF"/>
    <w:rsid w:val="00F0061D"/>
    <w:rsid w:val="00F0291A"/>
    <w:rsid w:val="00F068DC"/>
    <w:rsid w:val="00F06F44"/>
    <w:rsid w:val="00F114A7"/>
    <w:rsid w:val="00F14B2E"/>
    <w:rsid w:val="00F16C16"/>
    <w:rsid w:val="00F307D7"/>
    <w:rsid w:val="00F339AC"/>
    <w:rsid w:val="00F34C92"/>
    <w:rsid w:val="00F364EC"/>
    <w:rsid w:val="00F43D0B"/>
    <w:rsid w:val="00F44D42"/>
    <w:rsid w:val="00F47C56"/>
    <w:rsid w:val="00F5298B"/>
    <w:rsid w:val="00F53CEE"/>
    <w:rsid w:val="00F55294"/>
    <w:rsid w:val="00F572E6"/>
    <w:rsid w:val="00F57587"/>
    <w:rsid w:val="00F60500"/>
    <w:rsid w:val="00F64B58"/>
    <w:rsid w:val="00F6648A"/>
    <w:rsid w:val="00F67678"/>
    <w:rsid w:val="00F83920"/>
    <w:rsid w:val="00F84C89"/>
    <w:rsid w:val="00F85AF0"/>
    <w:rsid w:val="00F8669D"/>
    <w:rsid w:val="00F90491"/>
    <w:rsid w:val="00F928C5"/>
    <w:rsid w:val="00F96521"/>
    <w:rsid w:val="00F977B3"/>
    <w:rsid w:val="00FA1C9B"/>
    <w:rsid w:val="00FA4084"/>
    <w:rsid w:val="00FB35DC"/>
    <w:rsid w:val="00FB754A"/>
    <w:rsid w:val="00FC2EB6"/>
    <w:rsid w:val="00FC412E"/>
    <w:rsid w:val="00FD1F03"/>
    <w:rsid w:val="00FD1FC4"/>
    <w:rsid w:val="00FD38AC"/>
    <w:rsid w:val="00FD5D75"/>
    <w:rsid w:val="00FD7DB1"/>
    <w:rsid w:val="00FE39FF"/>
    <w:rsid w:val="00FF0C1C"/>
    <w:rsid w:val="00FF2D10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,"/>
  <w14:docId w14:val="4C1148FE"/>
  <w15:docId w15:val="{65D544D7-86C3-4AAA-B47A-4E16CAD12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456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F3F"/>
    <w:pPr>
      <w:keepNext/>
      <w:spacing w:after="0" w:line="240" w:lineRule="auto"/>
      <w:ind w:left="540" w:right="360"/>
      <w:outlineLvl w:val="0"/>
    </w:pPr>
    <w:rPr>
      <w:rFonts w:ascii="Arial" w:eastAsia="Times New Roman" w:hAnsi="Arial" w:cs="Arial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727F3F"/>
    <w:pPr>
      <w:keepNext/>
      <w:spacing w:after="0" w:line="240" w:lineRule="auto"/>
      <w:ind w:left="540" w:right="360"/>
      <w:outlineLvl w:val="1"/>
    </w:pPr>
    <w:rPr>
      <w:rFonts w:ascii="Arial" w:eastAsia="Times New Roman" w:hAnsi="Arial" w:cs="Arial"/>
      <w:b/>
      <w:bCs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727F3F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3EA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27F3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727F3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uiPriority w:val="99"/>
    <w:rsid w:val="00727F3F"/>
    <w:rPr>
      <w:color w:val="0000FF"/>
      <w:u w:val="single"/>
    </w:rPr>
  </w:style>
  <w:style w:type="paragraph" w:styleId="BodyText">
    <w:name w:val="Body Text"/>
    <w:basedOn w:val="Normal"/>
    <w:link w:val="BodyTextChar"/>
    <w:rsid w:val="00727F3F"/>
    <w:pPr>
      <w:spacing w:after="0" w:line="240" w:lineRule="auto"/>
      <w:jc w:val="center"/>
    </w:pPr>
    <w:rPr>
      <w:rFonts w:ascii="Arial" w:eastAsia="Times New Roman" w:hAnsi="Arial" w:cs="Times New Roman"/>
      <w:b/>
      <w:szCs w:val="20"/>
    </w:rPr>
  </w:style>
  <w:style w:type="paragraph" w:styleId="Subtitle">
    <w:name w:val="Subtitle"/>
    <w:basedOn w:val="Normal"/>
    <w:qFormat/>
    <w:rsid w:val="00727F3F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styleId="BodyText3">
    <w:name w:val="Body Text 3"/>
    <w:basedOn w:val="Normal"/>
    <w:rsid w:val="00727F3F"/>
    <w:pPr>
      <w:spacing w:after="0" w:line="240" w:lineRule="auto"/>
      <w:jc w:val="both"/>
    </w:pPr>
    <w:rPr>
      <w:rFonts w:ascii="Arial" w:eastAsia="Times New Roman" w:hAnsi="Arial" w:cs="Times New Roman"/>
      <w:b/>
      <w:szCs w:val="20"/>
    </w:rPr>
  </w:style>
  <w:style w:type="paragraph" w:styleId="BodyText2">
    <w:name w:val="Body Text 2"/>
    <w:basedOn w:val="Normal"/>
    <w:rsid w:val="00727F3F"/>
    <w:pPr>
      <w:spacing w:after="0" w:line="240" w:lineRule="auto"/>
    </w:pPr>
    <w:rPr>
      <w:rFonts w:ascii="Arial" w:eastAsia="Times New Roman" w:hAnsi="Arial" w:cs="Times New Roman"/>
      <w:i/>
      <w:szCs w:val="20"/>
    </w:rPr>
  </w:style>
  <w:style w:type="paragraph" w:styleId="BodyTextIndent3">
    <w:name w:val="Body Text Indent 3"/>
    <w:basedOn w:val="Normal"/>
    <w:rsid w:val="00727F3F"/>
    <w:pPr>
      <w:spacing w:after="0" w:line="360" w:lineRule="auto"/>
      <w:ind w:left="720"/>
      <w:jc w:val="both"/>
    </w:pPr>
    <w:rPr>
      <w:rFonts w:ascii="Arial" w:eastAsia="Times New Roman" w:hAnsi="Arial" w:cs="Times New Roman"/>
      <w:szCs w:val="20"/>
    </w:rPr>
  </w:style>
  <w:style w:type="paragraph" w:styleId="BodyTextIndent">
    <w:name w:val="Body Text Indent"/>
    <w:basedOn w:val="Normal"/>
    <w:rsid w:val="00727F3F"/>
    <w:pPr>
      <w:spacing w:after="0" w:line="36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character" w:styleId="FollowedHyperlink">
    <w:name w:val="FollowedHyperlink"/>
    <w:uiPriority w:val="99"/>
    <w:rsid w:val="00727F3F"/>
    <w:rPr>
      <w:color w:val="800080"/>
      <w:u w:val="single"/>
    </w:rPr>
  </w:style>
  <w:style w:type="character" w:styleId="PageNumber">
    <w:name w:val="page number"/>
    <w:basedOn w:val="DefaultParagraphFont"/>
    <w:rsid w:val="00903B1D"/>
  </w:style>
  <w:style w:type="character" w:styleId="CommentReference">
    <w:name w:val="annotation reference"/>
    <w:semiHidden/>
    <w:rsid w:val="00903B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03B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03B1D"/>
    <w:rPr>
      <w:b/>
      <w:bCs/>
    </w:rPr>
  </w:style>
  <w:style w:type="paragraph" w:styleId="BalloonText">
    <w:name w:val="Balloon Text"/>
    <w:basedOn w:val="Normal"/>
    <w:semiHidden/>
    <w:rsid w:val="00903B1D"/>
    <w:pPr>
      <w:spacing w:after="0" w:line="240" w:lineRule="auto"/>
    </w:pPr>
    <w:rPr>
      <w:rFonts w:ascii="Tahoma" w:eastAsia="Times New Roman" w:hAnsi="Tahoma" w:cs="Tahoma"/>
      <w:sz w:val="16"/>
      <w:szCs w:val="16"/>
      <w:lang w:val="en-GB"/>
    </w:rPr>
  </w:style>
  <w:style w:type="paragraph" w:customStyle="1" w:styleId="NormalParagraphStyle">
    <w:name w:val="NormalParagraphStyle"/>
    <w:basedOn w:val="Normal"/>
    <w:rsid w:val="00B0218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customStyle="1" w:styleId="Achievement">
    <w:name w:val="Achievement"/>
    <w:basedOn w:val="BodyText"/>
    <w:rsid w:val="00364641"/>
    <w:pPr>
      <w:numPr>
        <w:numId w:val="1"/>
      </w:numPr>
      <w:spacing w:after="60" w:line="240" w:lineRule="atLeast"/>
      <w:jc w:val="both"/>
    </w:pPr>
    <w:rPr>
      <w:rFonts w:ascii="Garamond" w:hAnsi="Garamond"/>
      <w:b w:val="0"/>
    </w:rPr>
  </w:style>
  <w:style w:type="paragraph" w:styleId="ListParagraph">
    <w:name w:val="List Paragraph"/>
    <w:basedOn w:val="Normal"/>
    <w:uiPriority w:val="34"/>
    <w:qFormat/>
    <w:rsid w:val="003646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641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Times New Roman" w:hAnsi="Calibri" w:cs="Times New Roman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641"/>
    <w:rPr>
      <w:rFonts w:ascii="Calibri" w:hAnsi="Calibri"/>
      <w:b/>
      <w:bCs/>
      <w:i/>
      <w:iCs/>
      <w:color w:val="4F81BD"/>
      <w:sz w:val="22"/>
      <w:szCs w:val="22"/>
      <w:lang w:val="en-US" w:eastAsia="en-US"/>
    </w:rPr>
  </w:style>
  <w:style w:type="table" w:styleId="TableGrid">
    <w:name w:val="Table Grid"/>
    <w:basedOn w:val="TableNormal"/>
    <w:rsid w:val="00364641"/>
    <w:rPr>
      <w:lang w:val="en-ZA" w:eastAsia="en-Z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364641"/>
    <w:rPr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523D3C"/>
  </w:style>
  <w:style w:type="character" w:customStyle="1" w:styleId="Heading2Char">
    <w:name w:val="Heading 2 Char"/>
    <w:basedOn w:val="DefaultParagraphFont"/>
    <w:link w:val="Heading2"/>
    <w:uiPriority w:val="9"/>
    <w:rsid w:val="00884569"/>
    <w:rPr>
      <w:rFonts w:ascii="Arial" w:hAnsi="Arial" w:cs="Arial"/>
      <w:b/>
      <w:bCs/>
      <w:sz w:val="22"/>
      <w:szCs w:val="24"/>
      <w:lang w:eastAsia="en-US"/>
    </w:rPr>
  </w:style>
  <w:style w:type="character" w:customStyle="1" w:styleId="gd">
    <w:name w:val="gd"/>
    <w:basedOn w:val="DefaultParagraphFont"/>
    <w:rsid w:val="00884569"/>
  </w:style>
  <w:style w:type="character" w:customStyle="1" w:styleId="go">
    <w:name w:val="go"/>
    <w:basedOn w:val="DefaultParagraphFont"/>
    <w:rsid w:val="00884569"/>
  </w:style>
  <w:style w:type="character" w:styleId="Strong">
    <w:name w:val="Strong"/>
    <w:basedOn w:val="DefaultParagraphFont"/>
    <w:uiPriority w:val="22"/>
    <w:qFormat/>
    <w:rsid w:val="00884569"/>
    <w:rPr>
      <w:b/>
      <w:bCs/>
    </w:rPr>
  </w:style>
  <w:style w:type="character" w:customStyle="1" w:styleId="m-6723461069705289478text-color">
    <w:name w:val="m_-6723461069705289478text-color"/>
    <w:basedOn w:val="DefaultParagraphFont"/>
    <w:rsid w:val="00884569"/>
  </w:style>
  <w:style w:type="character" w:customStyle="1" w:styleId="Heading1Char">
    <w:name w:val="Heading 1 Char"/>
    <w:basedOn w:val="DefaultParagraphFont"/>
    <w:link w:val="Heading1"/>
    <w:uiPriority w:val="9"/>
    <w:rsid w:val="00884569"/>
    <w:rPr>
      <w:rFonts w:ascii="Arial" w:hAnsi="Arial" w:cs="Arial"/>
      <w:b/>
      <w:bCs/>
      <w:sz w:val="24"/>
      <w:szCs w:val="24"/>
      <w:lang w:eastAsia="en-US"/>
    </w:rPr>
  </w:style>
  <w:style w:type="paragraph" w:customStyle="1" w:styleId="Default">
    <w:name w:val="Default"/>
    <w:rsid w:val="00B566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3205"/>
    <w:rPr>
      <w:color w:val="808080"/>
      <w:shd w:val="clear" w:color="auto" w:fill="E6E6E6"/>
    </w:rPr>
  </w:style>
  <w:style w:type="character" w:styleId="IntenseReference">
    <w:name w:val="Intense Reference"/>
    <w:basedOn w:val="DefaultParagraphFont"/>
    <w:uiPriority w:val="32"/>
    <w:qFormat/>
    <w:rsid w:val="009A4A87"/>
    <w:rPr>
      <w:b/>
      <w:bCs/>
      <w:smallCaps/>
      <w:color w:val="4F81BD" w:themeColor="accent1"/>
      <w:spacing w:val="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68F0"/>
    <w:rPr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53EAE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253EA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54E0C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AF34CB"/>
  </w:style>
  <w:style w:type="paragraph" w:customStyle="1" w:styleId="HeaderFooter">
    <w:name w:val="Header &amp; Footer"/>
    <w:rsid w:val="00AF34C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bdr w:val="nil"/>
      <w:lang w:val="en-ZA" w:eastAsia="en-ZA"/>
    </w:rPr>
  </w:style>
  <w:style w:type="paragraph" w:customStyle="1" w:styleId="Body">
    <w:name w:val="Body"/>
    <w:rsid w:val="00AF34CB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Arial Unicode MS" w:cs="Arial Unicode MS"/>
      <w:i/>
      <w:iCs/>
      <w:color w:val="000000"/>
      <w:sz w:val="22"/>
      <w:szCs w:val="22"/>
      <w:u w:color="000000"/>
      <w:bdr w:val="nil"/>
      <w:lang w:val="en-ZA" w:eastAsia="en-ZA"/>
    </w:rPr>
  </w:style>
  <w:style w:type="numbering" w:customStyle="1" w:styleId="List0">
    <w:name w:val="List 0"/>
    <w:basedOn w:val="NoList"/>
    <w:rsid w:val="00AF34CB"/>
    <w:pPr>
      <w:numPr>
        <w:numId w:val="3"/>
      </w:numPr>
    </w:pPr>
  </w:style>
  <w:style w:type="numbering" w:customStyle="1" w:styleId="List1">
    <w:name w:val="List 1"/>
    <w:basedOn w:val="NoList"/>
    <w:rsid w:val="00AF34CB"/>
    <w:pPr>
      <w:numPr>
        <w:numId w:val="2"/>
      </w:numPr>
    </w:pPr>
  </w:style>
  <w:style w:type="numbering" w:customStyle="1" w:styleId="List21">
    <w:name w:val="List 21"/>
    <w:basedOn w:val="NoList"/>
    <w:rsid w:val="00AF34CB"/>
    <w:pPr>
      <w:numPr>
        <w:numId w:val="4"/>
      </w:numPr>
    </w:pPr>
  </w:style>
  <w:style w:type="character" w:customStyle="1" w:styleId="Hyperlink0">
    <w:name w:val="Hyperlink.0"/>
    <w:basedOn w:val="DefaultParagraphFont"/>
    <w:rsid w:val="00AF34CB"/>
    <w:rPr>
      <w:rFonts w:ascii="Calibri" w:eastAsia="Calibri" w:hAnsi="Calibri" w:cs="Calibri"/>
      <w:i/>
      <w:iCs/>
      <w:color w:val="0563C1"/>
      <w:sz w:val="20"/>
      <w:szCs w:val="20"/>
      <w:u w:val="single" w:color="0563C1"/>
    </w:rPr>
  </w:style>
  <w:style w:type="numbering" w:customStyle="1" w:styleId="List31">
    <w:name w:val="List 31"/>
    <w:basedOn w:val="NoList"/>
    <w:rsid w:val="00AF34CB"/>
    <w:pPr>
      <w:numPr>
        <w:numId w:val="5"/>
      </w:numPr>
    </w:pPr>
  </w:style>
  <w:style w:type="numbering" w:customStyle="1" w:styleId="List41">
    <w:name w:val="List 41"/>
    <w:basedOn w:val="NoList"/>
    <w:rsid w:val="00AF34CB"/>
    <w:pPr>
      <w:numPr>
        <w:numId w:val="6"/>
      </w:numPr>
    </w:pPr>
  </w:style>
  <w:style w:type="numbering" w:customStyle="1" w:styleId="List51">
    <w:name w:val="List 51"/>
    <w:basedOn w:val="NoList"/>
    <w:rsid w:val="00AF34CB"/>
    <w:pPr>
      <w:numPr>
        <w:numId w:val="7"/>
      </w:numPr>
    </w:pPr>
  </w:style>
  <w:style w:type="numbering" w:customStyle="1" w:styleId="List6">
    <w:name w:val="List 6"/>
    <w:basedOn w:val="NoList"/>
    <w:rsid w:val="00AF34CB"/>
    <w:pPr>
      <w:numPr>
        <w:numId w:val="8"/>
      </w:numPr>
    </w:pPr>
  </w:style>
  <w:style w:type="numbering" w:customStyle="1" w:styleId="List7">
    <w:name w:val="List 7"/>
    <w:basedOn w:val="NoList"/>
    <w:rsid w:val="00AF34CB"/>
    <w:pPr>
      <w:numPr>
        <w:numId w:val="56"/>
      </w:numPr>
    </w:pPr>
  </w:style>
  <w:style w:type="numbering" w:customStyle="1" w:styleId="List8">
    <w:name w:val="List 8"/>
    <w:basedOn w:val="NoList"/>
    <w:rsid w:val="00AF34CB"/>
    <w:pPr>
      <w:numPr>
        <w:numId w:val="57"/>
      </w:numPr>
    </w:pPr>
  </w:style>
  <w:style w:type="numbering" w:customStyle="1" w:styleId="List01">
    <w:name w:val="List 01"/>
    <w:basedOn w:val="NoList"/>
    <w:rsid w:val="00AF34CB"/>
    <w:pPr>
      <w:numPr>
        <w:numId w:val="60"/>
      </w:numPr>
    </w:pPr>
  </w:style>
  <w:style w:type="numbering" w:customStyle="1" w:styleId="List11">
    <w:name w:val="List 11"/>
    <w:basedOn w:val="NoList"/>
    <w:rsid w:val="00AF34CB"/>
    <w:pPr>
      <w:numPr>
        <w:numId w:val="59"/>
      </w:numPr>
    </w:pPr>
  </w:style>
  <w:style w:type="numbering" w:customStyle="1" w:styleId="List02">
    <w:name w:val="List 02"/>
    <w:basedOn w:val="NoList"/>
    <w:rsid w:val="00AF34CB"/>
    <w:pPr>
      <w:numPr>
        <w:numId w:val="62"/>
      </w:numPr>
    </w:pPr>
  </w:style>
  <w:style w:type="numbering" w:customStyle="1" w:styleId="List12">
    <w:name w:val="List 12"/>
    <w:basedOn w:val="NoList"/>
    <w:rsid w:val="00AF34CB"/>
    <w:pPr>
      <w:numPr>
        <w:numId w:val="61"/>
      </w:numPr>
    </w:pPr>
  </w:style>
  <w:style w:type="numbering" w:customStyle="1" w:styleId="List211">
    <w:name w:val="List 211"/>
    <w:basedOn w:val="NoList"/>
    <w:rsid w:val="00AF34CB"/>
    <w:pPr>
      <w:numPr>
        <w:numId w:val="63"/>
      </w:numPr>
    </w:pPr>
  </w:style>
  <w:style w:type="numbering" w:customStyle="1" w:styleId="List311">
    <w:name w:val="List 311"/>
    <w:basedOn w:val="NoList"/>
    <w:rsid w:val="00AF34CB"/>
    <w:pPr>
      <w:numPr>
        <w:numId w:val="64"/>
      </w:numPr>
    </w:pPr>
  </w:style>
  <w:style w:type="numbering" w:customStyle="1" w:styleId="List511">
    <w:name w:val="List 511"/>
    <w:basedOn w:val="NoList"/>
    <w:rsid w:val="00AF34CB"/>
    <w:pPr>
      <w:numPr>
        <w:numId w:val="65"/>
      </w:numPr>
    </w:pPr>
  </w:style>
  <w:style w:type="numbering" w:customStyle="1" w:styleId="List03">
    <w:name w:val="List 03"/>
    <w:basedOn w:val="NoList"/>
    <w:rsid w:val="00AF34CB"/>
    <w:pPr>
      <w:numPr>
        <w:numId w:val="66"/>
      </w:numPr>
    </w:pPr>
  </w:style>
  <w:style w:type="numbering" w:customStyle="1" w:styleId="List13">
    <w:name w:val="List 13"/>
    <w:basedOn w:val="NoList"/>
    <w:rsid w:val="00AF34CB"/>
    <w:pPr>
      <w:numPr>
        <w:numId w:val="67"/>
      </w:numPr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4CB"/>
    <w:rPr>
      <w:b/>
      <w:bCs/>
      <w:lang w:eastAsia="en-US"/>
    </w:rPr>
  </w:style>
  <w:style w:type="table" w:customStyle="1" w:styleId="TableGrid2">
    <w:name w:val="Table Grid2"/>
    <w:basedOn w:val="TableNormal"/>
    <w:next w:val="TableGrid"/>
    <w:uiPriority w:val="39"/>
    <w:rsid w:val="00AF34CB"/>
    <w:rPr>
      <w:rFonts w:ascii="Calibri" w:eastAsia="Calibri" w:hAnsi="Calibri"/>
      <w:sz w:val="24"/>
      <w:szCs w:val="24"/>
      <w:lang w:val="en-Z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34CB"/>
    <w:rPr>
      <w:rFonts w:eastAsia="Arial Unicode MS"/>
      <w:sz w:val="24"/>
      <w:szCs w:val="24"/>
      <w:bdr w:val="nil"/>
      <w:lang w:val="en-US" w:eastAsia="en-US"/>
    </w:rPr>
  </w:style>
  <w:style w:type="paragraph" w:customStyle="1" w:styleId="Title1">
    <w:name w:val="Title1"/>
    <w:basedOn w:val="Normal"/>
    <w:next w:val="Normal"/>
    <w:uiPriority w:val="10"/>
    <w:qFormat/>
    <w:rsid w:val="00AF34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bdr w:val="nil"/>
    </w:rPr>
  </w:style>
  <w:style w:type="character" w:customStyle="1" w:styleId="TitleChar">
    <w:name w:val="Title Char"/>
    <w:basedOn w:val="DefaultParagraphFont"/>
    <w:link w:val="Title"/>
    <w:uiPriority w:val="10"/>
    <w:rsid w:val="00AF34CB"/>
    <w:rPr>
      <w:rFonts w:ascii="Calibri Light" w:eastAsia="Times New Roman" w:hAnsi="Calibri Light" w:cs="Times New Roman"/>
      <w:spacing w:val="-10"/>
      <w:kern w:val="28"/>
      <w:sz w:val="56"/>
      <w:szCs w:val="56"/>
      <w:bdr w:val="nil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F34CB"/>
    <w:rPr>
      <w:rFonts w:ascii="Arial" w:hAnsi="Arial"/>
      <w:sz w:val="24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AF34CB"/>
    <w:pPr>
      <w:keepLines/>
      <w:spacing w:before="240" w:line="259" w:lineRule="auto"/>
      <w:ind w:left="0" w:right="0"/>
      <w:outlineLvl w:val="9"/>
    </w:pPr>
    <w:rPr>
      <w:rFonts w:ascii="Calibri Light" w:hAnsi="Calibri Light" w:cs="Times New Roman"/>
      <w:b w:val="0"/>
      <w:bCs w:val="0"/>
      <w:color w:val="2F5496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F34CB"/>
    <w:pPr>
      <w:pBdr>
        <w:top w:val="nil"/>
        <w:left w:val="nil"/>
        <w:bottom w:val="nil"/>
        <w:right w:val="nil"/>
        <w:between w:val="nil"/>
        <w:bar w:val="nil"/>
      </w:pBdr>
      <w:spacing w:after="100" w:line="240" w:lineRule="auto"/>
      <w:ind w:left="240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TOC3">
    <w:name w:val="toc 3"/>
    <w:basedOn w:val="Normal"/>
    <w:next w:val="Normal"/>
    <w:autoRedefine/>
    <w:uiPriority w:val="39"/>
    <w:unhideWhenUsed/>
    <w:rsid w:val="00AF34CB"/>
    <w:pPr>
      <w:pBdr>
        <w:top w:val="nil"/>
        <w:left w:val="nil"/>
        <w:bottom w:val="nil"/>
        <w:right w:val="nil"/>
        <w:between w:val="nil"/>
        <w:bar w:val="nil"/>
      </w:pBdr>
      <w:spacing w:after="100" w:line="240" w:lineRule="auto"/>
      <w:ind w:left="480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TOC1">
    <w:name w:val="toc 1"/>
    <w:basedOn w:val="Normal"/>
    <w:next w:val="Normal"/>
    <w:autoRedefine/>
    <w:uiPriority w:val="39"/>
    <w:unhideWhenUsed/>
    <w:rsid w:val="00AF34CB"/>
    <w:pPr>
      <w:pBdr>
        <w:top w:val="nil"/>
        <w:left w:val="nil"/>
        <w:bottom w:val="nil"/>
        <w:right w:val="nil"/>
        <w:between w:val="nil"/>
        <w:bar w:val="nil"/>
      </w:pBdr>
      <w:spacing w:after="10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HeaderChar">
    <w:name w:val="Header Char"/>
    <w:basedOn w:val="DefaultParagraphFont"/>
    <w:link w:val="Header"/>
    <w:uiPriority w:val="99"/>
    <w:rsid w:val="00AF34CB"/>
    <w:rPr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AF34CB"/>
    <w:rPr>
      <w:rFonts w:ascii="Arial" w:hAnsi="Arial"/>
      <w:b/>
      <w:sz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F34CB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bdr w:val="nil"/>
      <w:lang w:eastAsia="en-GB"/>
    </w:rPr>
  </w:style>
  <w:style w:type="character" w:customStyle="1" w:styleId="TitleChar1">
    <w:name w:val="Title Char1"/>
    <w:basedOn w:val="DefaultParagraphFont"/>
    <w:rsid w:val="00AF34CB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numbering" w:customStyle="1" w:styleId="NoList2">
    <w:name w:val="No List2"/>
    <w:next w:val="NoList"/>
    <w:uiPriority w:val="99"/>
    <w:semiHidden/>
    <w:unhideWhenUsed/>
    <w:rsid w:val="001210B5"/>
  </w:style>
  <w:style w:type="table" w:customStyle="1" w:styleId="TableGrid3">
    <w:name w:val="Table Grid3"/>
    <w:basedOn w:val="TableNormal"/>
    <w:next w:val="TableGrid"/>
    <w:uiPriority w:val="39"/>
    <w:rsid w:val="001210B5"/>
    <w:rPr>
      <w:rFonts w:ascii="Calibri" w:eastAsia="Calibri" w:hAnsi="Calibri"/>
      <w:sz w:val="22"/>
      <w:szCs w:val="22"/>
      <w:lang w:val="en-Z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semiHidden/>
    <w:unhideWhenUsed/>
    <w:rsid w:val="0078760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9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stf.org.za/structure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nstf.org.za/previous-discussion-forums/" TargetMode="External"/><Relationship Id="rId17" Type="http://schemas.openxmlformats.org/officeDocument/2006/relationships/hyperlink" Target="https://www.bing.com/ck/a?!&amp;&amp;p=5c46674ace057065fe58a31084ae4c0973f10482f725b28b7bd400bd930a7080JmltdHM9MTc5MTI0NDgwMA&amp;ptn=3&amp;ver=2&amp;hsh=4&amp;fclid=0d36b133-0838-6db3-2358-a67b09076c70&amp;psq=United+Nations+Decade+of+Ecosystem+Restoration&amp;u=a1aHR0cHM6Ly93d3cuZGVjYWRlb25yZXN0b3JhdGlvbi5vcmc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stf.org.za/previous-discussion-forums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stf.org.za/about-the-nstf-award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nstf.org.za/current-nominees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nstf.org.za/current-members/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stf.org.za" TargetMode="External"/><Relationship Id="rId2" Type="http://schemas.openxmlformats.org/officeDocument/2006/relationships/hyperlink" Target="mailto:enquiries@nstf.org.za" TargetMode="External"/><Relationship Id="rId1" Type="http://schemas.openxmlformats.org/officeDocument/2006/relationships/image" Target="media/image1.jpeg"/><Relationship Id="rId6" Type="http://schemas.openxmlformats.org/officeDocument/2006/relationships/hyperlink" Target="http://www.nstf.org.za" TargetMode="External"/><Relationship Id="rId5" Type="http://schemas.openxmlformats.org/officeDocument/2006/relationships/hyperlink" Target="mailto:enquiries@nstf.org.za" TargetMode="External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Niehaus\Downloads\NTSF%20Letterhead%202016%20V6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2b1be1-6f93-484e-94da-e3d9ddd41e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3A412B1154B47B3663FDA9B23031B" ma:contentTypeVersion="18" ma:contentTypeDescription="Create a new document." ma:contentTypeScope="" ma:versionID="b0ba08dae74b5bb245eab8a047a0883e">
  <xsd:schema xmlns:xsd="http://www.w3.org/2001/XMLSchema" xmlns:xs="http://www.w3.org/2001/XMLSchema" xmlns:p="http://schemas.microsoft.com/office/2006/metadata/properties" xmlns:ns3="752b1be1-6f93-484e-94da-e3d9ddd41ec8" xmlns:ns4="fe922d07-abdc-4116-8cb9-2af4d2812a98" targetNamespace="http://schemas.microsoft.com/office/2006/metadata/properties" ma:root="true" ma:fieldsID="7fbfb016559af9f5de597d4d982e1a07" ns3:_="" ns4:_="">
    <xsd:import namespace="752b1be1-6f93-484e-94da-e3d9ddd41ec8"/>
    <xsd:import namespace="fe922d07-abdc-4116-8cb9-2af4d2812a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b1be1-6f93-484e-94da-e3d9ddd41e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22d07-abdc-4116-8cb9-2af4d2812a9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51AF4-E9B4-49E3-8838-AAB6C598BF65}">
  <ds:schemaRefs>
    <ds:schemaRef ds:uri="http://schemas.microsoft.com/office/2006/metadata/properties"/>
    <ds:schemaRef ds:uri="http://schemas.microsoft.com/office/infopath/2007/PartnerControls"/>
    <ds:schemaRef ds:uri="752b1be1-6f93-484e-94da-e3d9ddd41ec8"/>
  </ds:schemaRefs>
</ds:datastoreItem>
</file>

<file path=customXml/itemProps2.xml><?xml version="1.0" encoding="utf-8"?>
<ds:datastoreItem xmlns:ds="http://schemas.openxmlformats.org/officeDocument/2006/customXml" ds:itemID="{67CFC978-928E-4177-8E0E-74ADE276C9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8E71BE-DFE2-4B35-83C1-6281A53B4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2b1be1-6f93-484e-94da-e3d9ddd41ec8"/>
    <ds:schemaRef ds:uri="fe922d07-abdc-4116-8cb9-2af4d2812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1F6447-3214-472C-A8B8-F095035D2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NTSF Letterhead 2016 V6_1</Template>
  <TotalTime>7</TotalTime>
  <Pages>4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GLi</Company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JNiehaus</dc:creator>
  <cp:lastModifiedBy>Mankwe Mojapelo</cp:lastModifiedBy>
  <cp:revision>3</cp:revision>
  <cp:lastPrinted>2020-11-04T23:46:00Z</cp:lastPrinted>
  <dcterms:created xsi:type="dcterms:W3CDTF">2026-10-06T07:22:00Z</dcterms:created>
  <dcterms:modified xsi:type="dcterms:W3CDTF">2026-10-06T07:22:00Z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0x0101009923A412B1154B47B3663FDA9B23031B</vt:lpwstr>
  </property>
</Properties>
</file>