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8DCE" w14:textId="0D308FAC" w:rsidR="004B2D7E" w:rsidRDefault="004B2D7E" w:rsidP="004B2D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PROXY FORM</w:t>
      </w:r>
      <w:r w:rsidR="00BB5E6F">
        <w:rPr>
          <w:rStyle w:val="eop"/>
          <w:rFonts w:ascii="Calibri" w:hAnsi="Calibri" w:cs="Calibri"/>
        </w:rPr>
        <w:t>:</w:t>
      </w:r>
    </w:p>
    <w:p w14:paraId="7BC5E22A" w14:textId="7448A0C4" w:rsidR="004B2D7E" w:rsidRDefault="004B2D7E" w:rsidP="154EDD8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b/>
          <w:bCs/>
          <w:lang w:val="en-US"/>
        </w:rPr>
        <w:t xml:space="preserve">ANNUAL GENERAL MEETING </w:t>
      </w:r>
      <w:r w:rsidR="6487779B" w:rsidRPr="154EDD86">
        <w:rPr>
          <w:rStyle w:val="normaltextrun"/>
          <w:rFonts w:ascii="Calibri" w:hAnsi="Calibri" w:cs="Calibri"/>
          <w:b/>
          <w:bCs/>
          <w:lang w:val="en-US"/>
        </w:rPr>
        <w:t>(AGM)</w:t>
      </w:r>
      <w:r w:rsidR="00BB5E6F">
        <w:rPr>
          <w:rStyle w:val="normaltextrun"/>
          <w:rFonts w:ascii="Calibri" w:hAnsi="Calibri" w:cs="Calibri"/>
          <w:b/>
          <w:bCs/>
          <w:lang w:val="en-US"/>
        </w:rPr>
        <w:t xml:space="preserve"> </w:t>
      </w:r>
      <w:r w:rsidRPr="154EDD86">
        <w:rPr>
          <w:rStyle w:val="normaltextrun"/>
          <w:rFonts w:ascii="Calibri" w:hAnsi="Calibri" w:cs="Calibri"/>
          <w:b/>
          <w:bCs/>
          <w:lang w:val="en-US"/>
        </w:rPr>
        <w:t>OF THE</w:t>
      </w:r>
    </w:p>
    <w:p w14:paraId="71825D4A" w14:textId="214C7C30" w:rsidR="004B2D7E" w:rsidRDefault="004B2D7E" w:rsidP="004B2D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NATIONAL SCIENCE AND TECHNOLOGY FORUM (NSTF)</w:t>
      </w:r>
    </w:p>
    <w:p w14:paraId="3141DFC9" w14:textId="0E44F004" w:rsidR="004B2D7E" w:rsidRDefault="004B2D7E" w:rsidP="004B2D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732FE42" w14:textId="59D37ADB" w:rsidR="004B2D7E" w:rsidRDefault="00590E83" w:rsidP="154EDD8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lang w:val="en-US"/>
        </w:rPr>
        <w:t>0</w:t>
      </w:r>
      <w:r w:rsidR="005366AE">
        <w:rPr>
          <w:rStyle w:val="normaltextrun"/>
          <w:rFonts w:ascii="Calibri" w:hAnsi="Calibri" w:cs="Calibri"/>
          <w:lang w:val="en-US"/>
        </w:rPr>
        <w:t>6</w:t>
      </w:r>
      <w:r w:rsidR="004B2D7E" w:rsidRPr="154EDD86">
        <w:rPr>
          <w:rStyle w:val="normaltextrun"/>
          <w:rFonts w:ascii="Calibri" w:hAnsi="Calibri" w:cs="Calibri"/>
          <w:lang w:val="en-US"/>
        </w:rPr>
        <w:t xml:space="preserve"> NOVEMBER 202</w:t>
      </w:r>
      <w:r w:rsidR="005366AE">
        <w:rPr>
          <w:rStyle w:val="eop"/>
          <w:rFonts w:ascii="Calibri" w:hAnsi="Calibri" w:cs="Calibri"/>
        </w:rPr>
        <w:t>6</w:t>
      </w:r>
    </w:p>
    <w:p w14:paraId="0A50F475" w14:textId="77777777" w:rsidR="004B2D7E" w:rsidRDefault="004B2D7E" w:rsidP="004B2D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EBEF51C" w14:textId="785BB2C2" w:rsidR="004B2D7E" w:rsidRDefault="004B2D7E" w:rsidP="004B2D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ECE0D62" w14:textId="70E5AD3E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lang w:val="en-US"/>
        </w:rPr>
        <w:t>I, ________________________________________________________________</w:t>
      </w:r>
      <w:proofErr w:type="gramStart"/>
      <w:r>
        <w:rPr>
          <w:rStyle w:val="normaltextrun"/>
          <w:rFonts w:ascii="Calibri" w:hAnsi="Calibri" w:cs="Calibri"/>
          <w:lang w:val="en-US"/>
        </w:rPr>
        <w:t>_(</w:t>
      </w:r>
      <w:proofErr w:type="gramEnd"/>
      <w:r>
        <w:rPr>
          <w:rStyle w:val="normaltextrun"/>
          <w:rFonts w:ascii="Calibri" w:hAnsi="Calibri" w:cs="Calibri"/>
          <w:lang w:val="en-US"/>
        </w:rPr>
        <w:t>Name in full)</w:t>
      </w:r>
    </w:p>
    <w:p w14:paraId="21E45D1E" w14:textId="36340B9A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50D50CAF" w14:textId="05ADD1F7" w:rsidR="004B2D7E" w:rsidRDefault="1DE21C9D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lang w:val="en-US"/>
        </w:rPr>
        <w:t>representing</w:t>
      </w:r>
      <w:r w:rsidR="004B2D7E" w:rsidRPr="154EDD86">
        <w:rPr>
          <w:rStyle w:val="normaltextrun"/>
          <w:rFonts w:ascii="Calibri" w:hAnsi="Calibri" w:cs="Calibri"/>
          <w:lang w:val="en-US"/>
        </w:rPr>
        <w:t xml:space="preserve"> ______________________________________________</w:t>
      </w:r>
      <w:proofErr w:type="gramStart"/>
      <w:r w:rsidR="004B2D7E" w:rsidRPr="154EDD86">
        <w:rPr>
          <w:rStyle w:val="normaltextrun"/>
          <w:rFonts w:ascii="Calibri" w:hAnsi="Calibri" w:cs="Calibri"/>
          <w:lang w:val="en-US"/>
        </w:rPr>
        <w:t>_(</w:t>
      </w:r>
      <w:proofErr w:type="gramEnd"/>
      <w:r w:rsidR="004B2D7E" w:rsidRPr="154EDD86">
        <w:rPr>
          <w:rStyle w:val="normaltextrun"/>
          <w:rFonts w:ascii="Calibri" w:hAnsi="Calibri" w:cs="Calibri"/>
          <w:lang w:val="en-US"/>
        </w:rPr>
        <w:t>Name of organisation)</w:t>
      </w:r>
    </w:p>
    <w:p w14:paraId="185465AD" w14:textId="785C9AFD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78CD57FD" w14:textId="0FDF2209" w:rsidR="004B2D7E" w:rsidRDefault="004B2D7E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lang w:val="en-US"/>
        </w:rPr>
        <w:t>a member organisation in good standing of the NSTF, hereby appoint</w:t>
      </w:r>
    </w:p>
    <w:p w14:paraId="78B58350" w14:textId="4C82BB03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667B7E62" w14:textId="4E4D2F91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lang w:val="en-US"/>
        </w:rPr>
        <w:t> _________________________________________________________________</w:t>
      </w:r>
      <w:proofErr w:type="gramStart"/>
      <w:r>
        <w:rPr>
          <w:rStyle w:val="normaltextrun"/>
          <w:rFonts w:ascii="Calibri" w:hAnsi="Calibri" w:cs="Calibri"/>
          <w:lang w:val="en-US"/>
        </w:rPr>
        <w:t>_(</w:t>
      </w:r>
      <w:proofErr w:type="gramEnd"/>
      <w:r>
        <w:rPr>
          <w:rStyle w:val="normaltextrun"/>
          <w:rFonts w:ascii="Calibri" w:hAnsi="Calibri" w:cs="Calibri"/>
          <w:lang w:val="en-US"/>
        </w:rPr>
        <w:t>Name in full)</w:t>
      </w:r>
    </w:p>
    <w:p w14:paraId="2AAC6C37" w14:textId="0226A07A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33C04210" w14:textId="1EE710C9" w:rsidR="004B2D7E" w:rsidRDefault="636FF4BE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lang w:val="en-US"/>
        </w:rPr>
        <w:t>r</w:t>
      </w:r>
      <w:r w:rsidR="004B2D7E" w:rsidRPr="154EDD86">
        <w:rPr>
          <w:rStyle w:val="normaltextrun"/>
          <w:rFonts w:ascii="Calibri" w:hAnsi="Calibri" w:cs="Calibri"/>
          <w:lang w:val="en-US"/>
        </w:rPr>
        <w:t>epresenting ______________________________________________</w:t>
      </w:r>
      <w:proofErr w:type="gramStart"/>
      <w:r w:rsidR="004B2D7E" w:rsidRPr="154EDD86">
        <w:rPr>
          <w:rStyle w:val="normaltextrun"/>
          <w:rFonts w:ascii="Calibri" w:hAnsi="Calibri" w:cs="Calibri"/>
          <w:lang w:val="en-US"/>
        </w:rPr>
        <w:t>_(</w:t>
      </w:r>
      <w:proofErr w:type="gramEnd"/>
      <w:r w:rsidR="004B2D7E" w:rsidRPr="154EDD86">
        <w:rPr>
          <w:rStyle w:val="normaltextrun"/>
          <w:rFonts w:ascii="Calibri" w:hAnsi="Calibri" w:cs="Calibri"/>
          <w:lang w:val="en-US"/>
        </w:rPr>
        <w:t>Name of organisation)</w:t>
      </w:r>
    </w:p>
    <w:p w14:paraId="71B32F9C" w14:textId="217BA5CC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02365EAC" w14:textId="746AD319" w:rsidR="004B2D7E" w:rsidRDefault="004B2D7E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lang w:val="en-US"/>
        </w:rPr>
        <w:t xml:space="preserve">as my </w:t>
      </w:r>
      <w:r w:rsidR="1A2CA867" w:rsidRPr="154EDD86">
        <w:rPr>
          <w:rStyle w:val="normaltextrun"/>
          <w:rFonts w:ascii="Calibri" w:hAnsi="Calibri" w:cs="Calibri"/>
          <w:lang w:val="en-US"/>
        </w:rPr>
        <w:t>p</w:t>
      </w:r>
      <w:r w:rsidRPr="154EDD86">
        <w:rPr>
          <w:rStyle w:val="normaltextrun"/>
          <w:rFonts w:ascii="Calibri" w:hAnsi="Calibri" w:cs="Calibri"/>
          <w:lang w:val="en-US"/>
        </w:rPr>
        <w:t xml:space="preserve">roxy, to attend, speak and, if necessary, vote on my behalf at the </w:t>
      </w:r>
      <w:r w:rsidR="36B96E57" w:rsidRPr="154EDD86">
        <w:rPr>
          <w:rStyle w:val="normaltextrun"/>
          <w:rFonts w:ascii="Calibri" w:hAnsi="Calibri" w:cs="Calibri"/>
          <w:lang w:val="en-US"/>
        </w:rPr>
        <w:t>AGM</w:t>
      </w:r>
      <w:r w:rsidRPr="154EDD86">
        <w:rPr>
          <w:rStyle w:val="normaltextrun"/>
          <w:rFonts w:ascii="Calibri" w:hAnsi="Calibri" w:cs="Calibri"/>
          <w:lang w:val="en-US"/>
        </w:rPr>
        <w:t xml:space="preserve"> of the NSTF to be held on </w:t>
      </w:r>
      <w:r w:rsidR="005366AE">
        <w:rPr>
          <w:rStyle w:val="normaltextrun"/>
          <w:rFonts w:ascii="Calibri" w:hAnsi="Calibri" w:cs="Calibri"/>
          <w:lang w:val="en-US"/>
        </w:rPr>
        <w:t>6</w:t>
      </w:r>
      <w:r w:rsidRPr="154EDD86">
        <w:rPr>
          <w:rStyle w:val="normaltextrun"/>
          <w:rFonts w:ascii="Calibri" w:hAnsi="Calibri" w:cs="Calibri"/>
          <w:lang w:val="en-US"/>
        </w:rPr>
        <w:t xml:space="preserve"> November 202</w:t>
      </w:r>
      <w:r w:rsidR="005366AE">
        <w:rPr>
          <w:rStyle w:val="normaltextrun"/>
          <w:rFonts w:ascii="Calibri" w:hAnsi="Calibri" w:cs="Calibri"/>
          <w:lang w:val="en-US"/>
        </w:rPr>
        <w:t>6</w:t>
      </w:r>
      <w:r w:rsidRPr="154EDD86">
        <w:rPr>
          <w:rStyle w:val="normaltextrun"/>
          <w:rFonts w:ascii="Calibri" w:hAnsi="Calibri" w:cs="Calibri"/>
          <w:lang w:val="en-US"/>
        </w:rPr>
        <w:t>, and at any adjourn</w:t>
      </w:r>
      <w:r w:rsidR="00E40FF3" w:rsidRPr="154EDD86">
        <w:rPr>
          <w:rStyle w:val="normaltextrun"/>
          <w:rFonts w:ascii="Calibri" w:hAnsi="Calibri" w:cs="Calibri"/>
          <w:lang w:val="en-US"/>
        </w:rPr>
        <w:t>ed</w:t>
      </w:r>
      <w:r w:rsidRPr="154EDD86">
        <w:rPr>
          <w:rStyle w:val="normaltextrun"/>
          <w:rFonts w:ascii="Calibri" w:hAnsi="Calibri" w:cs="Calibri"/>
          <w:lang w:val="en-US"/>
        </w:rPr>
        <w:t xml:space="preserve"> </w:t>
      </w:r>
      <w:r w:rsidR="00BB5E6F">
        <w:rPr>
          <w:rStyle w:val="normaltextrun"/>
          <w:rFonts w:ascii="Calibri" w:hAnsi="Calibri" w:cs="Calibri"/>
          <w:lang w:val="en-US"/>
        </w:rPr>
        <w:t>AGM</w:t>
      </w:r>
      <w:r w:rsidR="00BB5E6F" w:rsidRPr="154EDD86">
        <w:rPr>
          <w:rStyle w:val="normaltextrun"/>
          <w:rFonts w:ascii="Calibri" w:hAnsi="Calibri" w:cs="Calibri"/>
          <w:lang w:val="en-US"/>
        </w:rPr>
        <w:t xml:space="preserve"> </w:t>
      </w:r>
      <w:r w:rsidRPr="154EDD86">
        <w:rPr>
          <w:rStyle w:val="normaltextrun"/>
          <w:rFonts w:ascii="Calibri" w:hAnsi="Calibri" w:cs="Calibri"/>
          <w:lang w:val="en-US"/>
        </w:rPr>
        <w:t>thereof.</w:t>
      </w:r>
    </w:p>
    <w:p w14:paraId="7ADAAEA5" w14:textId="574DDADC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326AD8B2" w14:textId="60D1FCDE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4807ECAC" w14:textId="413156D9" w:rsidR="004B2D7E" w:rsidRDefault="004B2D7E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lang w:val="en-US"/>
        </w:rPr>
        <w:t>Signed this _________________________ day of _______________________ 202</w:t>
      </w:r>
      <w:r w:rsidR="005366AE">
        <w:rPr>
          <w:rStyle w:val="normaltextrun"/>
          <w:rFonts w:ascii="Calibri" w:hAnsi="Calibri" w:cs="Calibri"/>
          <w:lang w:val="en-US"/>
        </w:rPr>
        <w:t>6</w:t>
      </w:r>
      <w:r w:rsidRPr="154EDD86">
        <w:rPr>
          <w:rStyle w:val="normaltextrun"/>
          <w:rFonts w:ascii="Calibri" w:hAnsi="Calibri" w:cs="Calibri"/>
          <w:lang w:val="en-US"/>
        </w:rPr>
        <w:t>.</w:t>
      </w:r>
    </w:p>
    <w:p w14:paraId="730F4B50" w14:textId="5B83D3D4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2CC92B2F" w14:textId="6B624FD1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3C8A6BF0" w14:textId="359D0308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255BA311" w14:textId="638A185B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lang w:val="en-US"/>
        </w:rPr>
        <w:t>_________________________________</w:t>
      </w:r>
    </w:p>
    <w:p w14:paraId="478B8497" w14:textId="77777777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lang w:val="en-US"/>
        </w:rPr>
        <w:t>SIGNATURE</w:t>
      </w:r>
      <w:r>
        <w:rPr>
          <w:rStyle w:val="eop"/>
          <w:rFonts w:ascii="Calibri" w:hAnsi="Calibri" w:cs="Calibri"/>
        </w:rPr>
        <w:t> </w:t>
      </w:r>
    </w:p>
    <w:p w14:paraId="4E6A5E49" w14:textId="63FCFC18" w:rsidR="004B2D7E" w:rsidRDefault="004B2D7E" w:rsidP="154EDD86">
      <w:pPr>
        <w:pStyle w:val="paragraph"/>
        <w:spacing w:before="0" w:beforeAutospacing="0" w:after="0" w:afterAutospacing="0"/>
        <w:ind w:right="-105"/>
        <w:textAlignment w:val="baseline"/>
        <w:rPr>
          <w:rStyle w:val="eop"/>
          <w:rFonts w:ascii="Calibri" w:hAnsi="Calibri" w:cs="Calibri"/>
        </w:rPr>
      </w:pPr>
    </w:p>
    <w:p w14:paraId="61AFF0A8" w14:textId="7EF26B95" w:rsidR="004B2D7E" w:rsidRDefault="004B2D7E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b/>
          <w:bCs/>
          <w:lang w:val="en-US"/>
        </w:rPr>
        <w:t xml:space="preserve">This form, duly completed and signed, must reach the offices of NSTF by email to </w:t>
      </w:r>
      <w:hyperlink r:id="rId11">
        <w:r w:rsidR="00366357" w:rsidRPr="154EDD86">
          <w:rPr>
            <w:rStyle w:val="Hyperlink"/>
            <w:rFonts w:ascii="Calibri" w:hAnsi="Calibri" w:cs="Calibri"/>
            <w:b/>
            <w:bCs/>
            <w:lang w:val="en-US"/>
          </w:rPr>
          <w:t>rsvp@nstf.org.za</w:t>
        </w:r>
      </w:hyperlink>
      <w:r w:rsidR="00366357" w:rsidRPr="154EDD86">
        <w:rPr>
          <w:rStyle w:val="normaltextrun"/>
          <w:rFonts w:ascii="Calibri" w:hAnsi="Calibri" w:cs="Calibri"/>
          <w:b/>
          <w:bCs/>
          <w:lang w:val="en-US"/>
        </w:rPr>
        <w:t xml:space="preserve"> </w:t>
      </w:r>
      <w:r w:rsidRPr="154EDD86">
        <w:rPr>
          <w:rStyle w:val="normaltextrun"/>
          <w:rFonts w:ascii="Calibri" w:hAnsi="Calibri" w:cs="Calibri"/>
          <w:b/>
          <w:bCs/>
          <w:lang w:val="en-US"/>
        </w:rPr>
        <w:t xml:space="preserve">no later than 12:00 on </w:t>
      </w:r>
      <w:r w:rsidR="49FEF4E7" w:rsidRPr="154EDD86">
        <w:rPr>
          <w:rStyle w:val="normaltextrun"/>
          <w:rFonts w:ascii="Calibri" w:hAnsi="Calibri" w:cs="Calibri"/>
          <w:b/>
          <w:bCs/>
          <w:lang w:val="en-US"/>
        </w:rPr>
        <w:t xml:space="preserve">Thursday </w:t>
      </w:r>
      <w:r w:rsidR="005366AE">
        <w:rPr>
          <w:rStyle w:val="normaltextrun"/>
          <w:rFonts w:ascii="Calibri" w:hAnsi="Calibri" w:cs="Calibri"/>
          <w:b/>
          <w:bCs/>
          <w:lang w:val="en-US"/>
        </w:rPr>
        <w:t>5</w:t>
      </w:r>
      <w:r w:rsidR="75A28404" w:rsidRPr="154EDD86">
        <w:rPr>
          <w:rStyle w:val="normaltextrun"/>
          <w:rFonts w:ascii="Calibri" w:hAnsi="Calibri" w:cs="Calibri"/>
          <w:b/>
          <w:bCs/>
          <w:lang w:val="en-US"/>
        </w:rPr>
        <w:t xml:space="preserve"> </w:t>
      </w:r>
      <w:r w:rsidRPr="154EDD86">
        <w:rPr>
          <w:rStyle w:val="normaltextrun"/>
          <w:rFonts w:ascii="Calibri" w:hAnsi="Calibri" w:cs="Calibri"/>
          <w:b/>
          <w:bCs/>
          <w:lang w:val="en-US"/>
        </w:rPr>
        <w:t>November 202</w:t>
      </w:r>
      <w:r w:rsidR="005366AE">
        <w:rPr>
          <w:rStyle w:val="normaltextrun"/>
          <w:rFonts w:ascii="Calibri" w:hAnsi="Calibri" w:cs="Calibri"/>
          <w:b/>
          <w:bCs/>
          <w:lang w:val="en-US"/>
        </w:rPr>
        <w:t>6</w:t>
      </w:r>
      <w:r w:rsidRPr="154EDD86">
        <w:rPr>
          <w:rStyle w:val="normaltextrun"/>
          <w:rFonts w:ascii="Calibri" w:hAnsi="Calibri" w:cs="Calibri"/>
          <w:b/>
          <w:bCs/>
          <w:lang w:val="en-US"/>
        </w:rPr>
        <w:t>.</w:t>
      </w:r>
    </w:p>
    <w:p w14:paraId="35B04A94" w14:textId="4499970D" w:rsidR="004B2D7E" w:rsidRDefault="004B2D7E" w:rsidP="004B2D7E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</w:p>
    <w:p w14:paraId="4729D8AC" w14:textId="0A7E60C4" w:rsidR="004B2D7E" w:rsidRDefault="004B2D7E" w:rsidP="154EDD86">
      <w:pPr>
        <w:pStyle w:val="paragraph"/>
        <w:spacing w:before="0" w:beforeAutospacing="0" w:after="0" w:afterAutospacing="0"/>
        <w:ind w:right="-105"/>
        <w:textAlignment w:val="baseline"/>
        <w:rPr>
          <w:rFonts w:ascii="Segoe UI" w:hAnsi="Segoe UI" w:cs="Segoe UI"/>
          <w:sz w:val="18"/>
          <w:szCs w:val="18"/>
        </w:rPr>
      </w:pPr>
      <w:r w:rsidRPr="154EDD86">
        <w:rPr>
          <w:rStyle w:val="normaltextrun"/>
          <w:rFonts w:ascii="Calibri" w:hAnsi="Calibri" w:cs="Calibri"/>
          <w:i/>
          <w:iCs/>
          <w:lang w:val="en-US"/>
        </w:rPr>
        <w:t xml:space="preserve">Note: Unless otherwise instructed, </w:t>
      </w:r>
      <w:r w:rsidR="00366357" w:rsidRPr="154EDD86">
        <w:rPr>
          <w:rStyle w:val="normaltextrun"/>
          <w:rFonts w:ascii="Calibri" w:hAnsi="Calibri" w:cs="Calibri"/>
          <w:i/>
          <w:iCs/>
          <w:lang w:val="en-US"/>
        </w:rPr>
        <w:t xml:space="preserve">the </w:t>
      </w:r>
      <w:r w:rsidRPr="154EDD86">
        <w:rPr>
          <w:rStyle w:val="normaltextrun"/>
          <w:rFonts w:ascii="Calibri" w:hAnsi="Calibri" w:cs="Calibri"/>
          <w:i/>
          <w:iCs/>
          <w:lang w:val="en-US"/>
        </w:rPr>
        <w:t>proxy will vote if required, as he/she thinks fit. One member representative can hold a maximum of three proxies.</w:t>
      </w:r>
    </w:p>
    <w:p w14:paraId="342EA6EE" w14:textId="77777777" w:rsidR="00AE7EAA" w:rsidRPr="00CE39AD" w:rsidRDefault="00AE7EAA" w:rsidP="00BE4CFB">
      <w:pPr>
        <w:pStyle w:val="paragraph"/>
        <w:spacing w:before="0" w:beforeAutospacing="0" w:after="0" w:afterAutospacing="0"/>
        <w:textAlignment w:val="baseline"/>
      </w:pPr>
    </w:p>
    <w:sectPr w:rsidR="00AE7EAA" w:rsidRPr="00CE39AD" w:rsidSect="00883C9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356" w:right="1134" w:bottom="1701" w:left="1049" w:header="357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76BF5" w14:textId="77777777" w:rsidR="001C12C2" w:rsidRDefault="001C12C2">
      <w:r>
        <w:separator/>
      </w:r>
    </w:p>
  </w:endnote>
  <w:endnote w:type="continuationSeparator" w:id="0">
    <w:p w14:paraId="6BC81F97" w14:textId="77777777" w:rsidR="001C12C2" w:rsidRDefault="001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8"/>
        <w:szCs w:val="18"/>
      </w:rPr>
      <w:id w:val="1047719688"/>
      <w:docPartObj>
        <w:docPartGallery w:val="Page Numbers (Bottom of Page)"/>
        <w:docPartUnique/>
      </w:docPartObj>
    </w:sdtPr>
    <w:sdtContent>
      <w:p w14:paraId="46D7F3CF" w14:textId="73D247CF" w:rsidR="006A41E8" w:rsidRPr="00AF34CB" w:rsidRDefault="006A41E8">
        <w:pPr>
          <w:pStyle w:val="Footer"/>
          <w:jc w:val="right"/>
          <w:rPr>
            <w:rFonts w:ascii="Calibri" w:hAnsi="Calibri"/>
            <w:sz w:val="18"/>
            <w:szCs w:val="18"/>
          </w:rPr>
        </w:pPr>
        <w:r w:rsidRPr="00AF34CB">
          <w:rPr>
            <w:rFonts w:ascii="Calibri" w:hAnsi="Calibri"/>
            <w:sz w:val="18"/>
            <w:szCs w:val="18"/>
          </w:rPr>
          <w:fldChar w:fldCharType="begin"/>
        </w:r>
        <w:r w:rsidRPr="00AF34CB">
          <w:rPr>
            <w:rFonts w:ascii="Calibri" w:hAnsi="Calibri"/>
            <w:sz w:val="18"/>
            <w:szCs w:val="18"/>
          </w:rPr>
          <w:instrText xml:space="preserve"> PAGE   \* MERGEFORMAT </w:instrText>
        </w:r>
        <w:r w:rsidRPr="00AF34CB">
          <w:rPr>
            <w:rFonts w:ascii="Calibri" w:hAnsi="Calibri"/>
            <w:sz w:val="18"/>
            <w:szCs w:val="18"/>
          </w:rPr>
          <w:fldChar w:fldCharType="separate"/>
        </w:r>
        <w:r w:rsidR="004C44E5" w:rsidRPr="00AF34CB">
          <w:rPr>
            <w:rFonts w:ascii="Calibri" w:hAnsi="Calibri"/>
            <w:noProof/>
            <w:sz w:val="18"/>
            <w:szCs w:val="18"/>
          </w:rPr>
          <w:t>4</w:t>
        </w:r>
        <w:r w:rsidRPr="00AF34CB">
          <w:rPr>
            <w:rFonts w:ascii="Calibri" w:hAnsi="Calibri"/>
            <w:noProof/>
            <w:sz w:val="18"/>
            <w:szCs w:val="18"/>
          </w:rPr>
          <w:fldChar w:fldCharType="end"/>
        </w:r>
      </w:p>
    </w:sdtContent>
  </w:sdt>
  <w:p w14:paraId="65B11A6C" w14:textId="77777777" w:rsidR="006A41E8" w:rsidRPr="00AF34CB" w:rsidRDefault="006A41E8">
    <w:pPr>
      <w:pStyle w:val="Footer"/>
      <w:ind w:right="180"/>
      <w:jc w:val="center"/>
      <w:rPr>
        <w:rFonts w:ascii="Calibri" w:hAnsi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C823" w14:textId="77777777" w:rsidR="006A41E8" w:rsidRDefault="006A41E8" w:rsidP="00B02180">
    <w:pPr>
      <w:pStyle w:val="NormalParagraphStyle"/>
      <w:rPr>
        <w:rFonts w:ascii="Arial" w:hAnsi="Arial" w:cs="Arial"/>
        <w:sz w:val="14"/>
        <w:szCs w:val="14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9256DB" wp14:editId="2F1AFEC1">
              <wp:simplePos x="0" y="0"/>
              <wp:positionH relativeFrom="column">
                <wp:posOffset>-167640</wp:posOffset>
              </wp:positionH>
              <wp:positionV relativeFrom="paragraph">
                <wp:posOffset>-18415</wp:posOffset>
              </wp:positionV>
              <wp:extent cx="3714750" cy="685800"/>
              <wp:effectExtent l="0" t="0" r="0" b="0"/>
              <wp:wrapNone/>
              <wp:docPr id="2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96CC5" w14:textId="77777777" w:rsidR="006A41E8" w:rsidRDefault="006A41E8" w:rsidP="008F307B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NSTF is a Non-Profit Company (NPC) as stipulated in the Companies Act, No 71 of 2008. </w:t>
                          </w:r>
                        </w:p>
                        <w:p w14:paraId="332E9F3A" w14:textId="77777777" w:rsidR="006A41E8" w:rsidRDefault="006A41E8" w:rsidP="00B02180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Company Registration No. 2007/029165/08</w:t>
                          </w:r>
                        </w:p>
                        <w:p w14:paraId="1E9F4FDC" w14:textId="77777777" w:rsidR="006A41E8" w:rsidRDefault="006A41E8" w:rsidP="00B02180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VAT Registration No. 4030242848</w:t>
                          </w:r>
                        </w:p>
                        <w:p w14:paraId="5CF2EE6C" w14:textId="4DCF28F6" w:rsidR="006A41E8" w:rsidRDefault="006A41E8" w:rsidP="00076076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NPO Register No. 92042</w:t>
                          </w:r>
                        </w:p>
                        <w:p w14:paraId="71274603" w14:textId="77777777" w:rsidR="00AE7EAA" w:rsidRPr="00AE7EAA" w:rsidRDefault="00AE7EAA" w:rsidP="00AE7EAA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  <w:lang w:val="en-ZA"/>
                            </w:rPr>
                          </w:pPr>
                          <w:r w:rsidRPr="00AE7EAA">
                            <w:rPr>
                              <w:rFonts w:ascii="Arial" w:hAnsi="Arial" w:cs="Arial"/>
                              <w:sz w:val="14"/>
                              <w:szCs w:val="14"/>
                              <w:lang w:val="en-ZA"/>
                            </w:rPr>
                            <w:t>Donations are exempt from donations tax</w:t>
                          </w:r>
                        </w:p>
                        <w:p w14:paraId="1F633970" w14:textId="77777777" w:rsidR="00AE7EAA" w:rsidRPr="00AE7EAA" w:rsidRDefault="00AE7EAA" w:rsidP="00076076">
                          <w:pPr>
                            <w:pStyle w:val="NormalParagraphStyle"/>
                            <w:rPr>
                              <w:rFonts w:ascii="Arial" w:hAnsi="Arial" w:cs="Arial"/>
                              <w:sz w:val="14"/>
                              <w:szCs w:val="14"/>
                              <w:lang w:val="en-Z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256DB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9" type="#_x0000_t202" style="position:absolute;margin-left:-13.2pt;margin-top:-1.45pt;width:292.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" filled="f" stroked="f">
              <v:textbox>
                <w:txbxContent>
                  <w:p w14:paraId="5FD96CC5" w14:textId="77777777" w:rsidR="006A41E8" w:rsidRDefault="006A41E8" w:rsidP="008F307B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NSTF is a Non-Profit Company (NPC) as stipulated in the Companies Act, No 71 of 2008. </w:t>
                    </w:r>
                  </w:p>
                  <w:p w14:paraId="332E9F3A" w14:textId="77777777" w:rsidR="006A41E8" w:rsidRDefault="006A41E8" w:rsidP="00B02180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Company Registration No. 2007/029165/08</w:t>
                    </w:r>
                  </w:p>
                  <w:p w14:paraId="1E9F4FDC" w14:textId="77777777" w:rsidR="006A41E8" w:rsidRDefault="006A41E8" w:rsidP="00B02180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VAT Registration No. 4030242848</w:t>
                    </w:r>
                  </w:p>
                  <w:p w14:paraId="5CF2EE6C" w14:textId="4DCF28F6" w:rsidR="006A41E8" w:rsidRDefault="006A41E8" w:rsidP="00076076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NPO Register No. 92042</w:t>
                    </w:r>
                  </w:p>
                  <w:p w14:paraId="71274603" w14:textId="77777777" w:rsidR="00AE7EAA" w:rsidRPr="00AE7EAA" w:rsidRDefault="00AE7EAA" w:rsidP="00AE7EAA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  <w:lang w:val="en-ZA"/>
                      </w:rPr>
                    </w:pPr>
                    <w:r w:rsidRPr="00AE7EAA">
                      <w:rPr>
                        <w:rFonts w:ascii="Arial" w:hAnsi="Arial" w:cs="Arial"/>
                        <w:sz w:val="14"/>
                        <w:szCs w:val="14"/>
                        <w:lang w:val="en-ZA"/>
                      </w:rPr>
                      <w:t>Donations are exempt from donations tax</w:t>
                    </w:r>
                  </w:p>
                  <w:p w14:paraId="1F633970" w14:textId="77777777" w:rsidR="00AE7EAA" w:rsidRPr="00AE7EAA" w:rsidRDefault="00AE7EAA" w:rsidP="00076076">
                    <w:pPr>
                      <w:pStyle w:val="NormalParagraphStyle"/>
                      <w:rPr>
                        <w:rFonts w:ascii="Arial" w:hAnsi="Arial" w:cs="Arial"/>
                        <w:sz w:val="14"/>
                        <w:szCs w:val="14"/>
                        <w:lang w:val="en-ZA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9E4D070" w14:textId="77777777" w:rsidR="006A41E8" w:rsidRDefault="006A41E8" w:rsidP="00B02180">
    <w:pPr>
      <w:pStyle w:val="NormalParagraphStyle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4"/>
        <w:szCs w:val="14"/>
        <w:lang w:val="en-ZA" w:eastAsia="en-Z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9ABFADF" wp14:editId="15C3FECD">
              <wp:simplePos x="0" y="0"/>
              <wp:positionH relativeFrom="column">
                <wp:posOffset>4309110</wp:posOffset>
              </wp:positionH>
              <wp:positionV relativeFrom="paragraph">
                <wp:posOffset>79375</wp:posOffset>
              </wp:positionV>
              <wp:extent cx="2203450" cy="257175"/>
              <wp:effectExtent l="0" t="0" r="0" b="0"/>
              <wp:wrapNone/>
              <wp:docPr id="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34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CEFD48" w14:textId="77777777" w:rsidR="006A41E8" w:rsidRPr="002F459A" w:rsidRDefault="006A41E8">
                          <w:pPr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  <w:r w:rsidRPr="002F459A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S.E.T</w:t>
                          </w:r>
                          <w:r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.</w:t>
                          </w:r>
                          <w:r w:rsidRPr="002F459A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 xml:space="preserve"> for </w:t>
                          </w:r>
                          <w:r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socio-</w:t>
                          </w:r>
                          <w:r w:rsidRPr="002F459A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economic growth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BFADF" id="Text Box 41" o:spid="_x0000_s1030" type="#_x0000_t202" style="position:absolute;margin-left:339.3pt;margin-top:6.25pt;width:173.5pt;height:20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" stroked="f">
              <v:textbox>
                <w:txbxContent>
                  <w:p w14:paraId="2BCEFD48" w14:textId="77777777" w:rsidR="006A41E8" w:rsidRPr="002F459A" w:rsidRDefault="006A41E8">
                    <w:pPr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  <w:r w:rsidRPr="002F459A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S.E.T</w:t>
                    </w:r>
                    <w:r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.</w:t>
                    </w:r>
                    <w:r w:rsidRPr="002F459A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 xml:space="preserve"> for </w:t>
                    </w:r>
                    <w:r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socio-</w:t>
                    </w:r>
                    <w:r w:rsidRPr="002F459A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economic growth</w:t>
                    </w:r>
                  </w:p>
                </w:txbxContent>
              </v:textbox>
            </v:shape>
          </w:pict>
        </mc:Fallback>
      </mc:AlternateContent>
    </w:r>
  </w:p>
  <w:p w14:paraId="6A1D3DD7" w14:textId="77777777" w:rsidR="006A41E8" w:rsidRPr="00B02180" w:rsidRDefault="006A41E8" w:rsidP="00B02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3FEC" w14:textId="77777777" w:rsidR="001C12C2" w:rsidRDefault="001C12C2">
      <w:r>
        <w:separator/>
      </w:r>
    </w:p>
  </w:footnote>
  <w:footnote w:type="continuationSeparator" w:id="0">
    <w:p w14:paraId="050A5472" w14:textId="77777777" w:rsidR="001C12C2" w:rsidRDefault="001C1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38C1" w14:textId="01D0661A" w:rsidR="00F364EC" w:rsidRDefault="00F364EC">
    <w:pPr>
      <w:pStyle w:val="Header"/>
    </w:pPr>
  </w:p>
  <w:p w14:paraId="32E9B130" w14:textId="4A3F4BB1" w:rsidR="00F364EC" w:rsidRDefault="00F364EC">
    <w:pPr>
      <w:pStyle w:val="Header"/>
    </w:pPr>
  </w:p>
  <w:p w14:paraId="79479A31" w14:textId="77777777" w:rsidR="00F364EC" w:rsidRDefault="00F364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4AFAC" w14:textId="77777777" w:rsidR="006A41E8" w:rsidRDefault="006A41E8">
    <w:pPr>
      <w:pStyle w:val="Header"/>
    </w:pPr>
    <w:r>
      <w:rPr>
        <w:noProof/>
        <w:lang w:val="en-ZA" w:eastAsia="en-ZA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380FEDB" wp14:editId="26BDE8A2">
              <wp:simplePos x="0" y="0"/>
              <wp:positionH relativeFrom="column">
                <wp:posOffset>-666115</wp:posOffset>
              </wp:positionH>
              <wp:positionV relativeFrom="paragraph">
                <wp:posOffset>-226695</wp:posOffset>
              </wp:positionV>
              <wp:extent cx="7591425" cy="10749280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91425" cy="10749280"/>
                        <a:chOff x="0" y="0"/>
                        <a:chExt cx="7591647" cy="10749516"/>
                      </a:xfrm>
                    </wpg:grpSpPr>
                    <pic:pic xmlns:pic="http://schemas.openxmlformats.org/drawingml/2006/picture">
                      <pic:nvPicPr>
                        <pic:cNvPr id="35" name="Picture 35" descr="Letterhead imag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91647" cy="1074951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829340" y="1594884"/>
                          <a:ext cx="6591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2C462" w14:textId="42CC1EC7" w:rsidR="006A41E8" w:rsidRPr="00144E72" w:rsidRDefault="006A41E8" w:rsidP="00BA5EE1">
                            <w:pPr>
                              <w:jc w:val="right"/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  <w:lang w:val="en-ZA"/>
                              </w:rPr>
                            </w:pPr>
                            <w:r w:rsidRPr="00883C9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>PO Box 9823, Pretoria, 0001 • Tel:</w:t>
                            </w:r>
                            <w:r w:rsidR="00230C3C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83C9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>+27 12 841 3987 • E-mail:</w:t>
                            </w:r>
                            <w:r w:rsidR="0094404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="00944043" w:rsidRPr="00462A73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enquiries@nstf.org.za</w:t>
                              </w:r>
                            </w:hyperlink>
                            <w:r w:rsidR="00944043">
                              <w:rPr>
                                <w:rStyle w:val="Hyperlink"/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83C93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Pr="00144E72">
                              <w:rPr>
                                <w:rFonts w:ascii="Arial" w:hAnsi="Arial" w:cs="Arial"/>
                                <w:color w:val="025A7E"/>
                                <w:sz w:val="16"/>
                                <w:szCs w:val="16"/>
                                <w:lang w:val="en-ZA"/>
                              </w:rPr>
                              <w:t xml:space="preserve">Website: </w:t>
                            </w:r>
                            <w:hyperlink r:id="rId3" w:history="1">
                              <w:r w:rsidRPr="00144E72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  <w:lang w:val="en-ZA"/>
                                </w:rPr>
                                <w:t>www.nstf.org.za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80FEDB" id="Group 4" o:spid="_x0000_s1026" style="position:absolute;margin-left:-52.45pt;margin-top:-17.85pt;width:597.75pt;height:846.4pt;z-index:251655680" coordsize="75916,10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baAAAAAFJnaHRsb25nAAAE2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7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v//UgudU+duxV2KuxV2KuxV2&#10;KuxV2Kvtyw/3ni/1F/VnLHm+hR5BXwMn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WD51T547FXYq7FXYq7FXYq7FXYq+2rD/eeL/UX9Wcseb6DHkFfAy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1oPxzqnzp3HFXccVdxxV1MVdTFXU&#10;xV1MVdTFX21Yf7zxf6i/qzljzfQ48gr4GT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//14TTOrfOnUxV1MVdTFXUxV1MVdTFXUxV1MVfbFh/vPF/qL+rOVPN9DjyCvgZ&#10;O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v//QhWdW+c27FbdittYr&#10;beK21itt4rbWK23itvtew/3nj/1F/VnKnm+iR5BXwMn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/0YVTOrfOXUxV1MVdTFXUxV1MVdTFXUxV1MVfa9h/vPH/AKi/qzlT&#10;zfRI8gr4GT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//0oZTOrfO&#10;XUxV1MVdTFXUxV1MVdTFXUxV1MVfath/vPH/AKi/qzlTzfRI8gr4GT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//04dxzq3zh1MVdxxV1MVdTFXccVdxxV1MVdxxV9qW&#10;P+88f+ov6s5U830WPIK2Bk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//1IhTOqfOXUxV1MVdTFXUxWnUxV1MVdTFXUxV9pWP+88f+ov6s5Y830SPIK2Bk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//ViGdW+buxV2+Ku3xV2+KuxV2Ku3xV&#10;2+KvtKx/3nj/ANRf1Zysub6NHkFbAy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olQ51b5u6hxV1DirqHFXUOKuocVdQ4q6hxV1Dir7Qsf7iP/AFF/VnKnm+jR5BWw&#10;Mn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//14nnVvm9uxW3Yrbs&#10;Vt2K27FbdituxW3Yrb7Psf7iP/UX9Wcqeb6NHkFbAy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IpnWPmlurituxW3VxW3VxW3Yrbq4rbq4rbq4rb7Osf7iP8A1F/V&#10;nKS5vpMOQVsDJ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ilM6&#10;18ydTFXUxV1MCupirqYVdTFXUxV1MVfZ1j/vPH/qL+rOTlzfS4cgrYGT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/9KLUGdY+ZuoMVdQYq6gxV1BiruIxV1BirqDFXUG&#10;Kvsyx/uI/wDUX9Wcoeb6VDkFbAy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f/9ON+nnV2+b8LvTxteF3p4LXhd6eG14Xenja8LuGNrwu9PG14Xenja8LuGC14X2PZf3E&#10;f+ov6s5Y830aPIK2Bk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//&#10;1CDiM6l87p3EYrTuIxWncRitO4jFadxGK07iMVp3EYrTuIxWn2FZf3Ef+ov6s5c830KPIK2Bk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//VI6Z1D59TqYrTqYrTqYrT&#10;qYrTqYrTqYrTqYrTqYrT6/sv7iP/AFF/VnMHm9/HkrYGT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//WJuOdO8A7jiruOKu44q7jiruOKu44q7jiruOKvryy/uI/9Rf1&#10;ZzJ5vex5K2Bk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/wD/1ynO&#10;neCdirsVdTArsKuxV2KupirsVfXNn/cR/wCov6s5k83u48lbAy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0CzjnTPC07jitO44op3HFNO44rTuOK07jitO44op3HFa&#10;fW1n/cR/6i/qzmjze5jyVsDJ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/9EBxzpXhnccCu44q7jhVrjgV3HCrfHAruOFXccVfWdn/cx/6q/qzmzze3jyVcDJ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/9IHxOdI8O7gcVdxxV3E4q7icVdx&#10;xV3E4q7jiruJxV9YWf8Acx/6q/qznDze2jyVcDJ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//9NCmdI8S6mBXUxQ3TFLVMVdTFDqYpdTFXUxV9V2n9zH/qr+rOdPN7SP&#10;JVwMn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//USpnRvFN0xVqm&#10;KupirdMVdTFWqYq3TFXUxV9UWn9zH/qr+rOdPN7OPJVwMn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//1apnRPGOpirqYrTqYq6mKupitOpirqYq6mKvqW0/uU/1R+rO&#10;ePN7GPJVwMn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/1rpnRPGu&#10;pirqYq6mKupirqYq6mKupirqYq+o7T+5T/VH6s54vYR5KuBk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wD/11eOdC8c7jiruOKu44q7jirqYq7jiruOKu44q+n7T+5T&#10;/VH6s58vXx5KuBk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//9Be&#10;mdA8g6mKHUxTTqYq6mK06mKHUxTTqYodTFL6dtP7lP8AVH6s0BetjyVcDJ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//0RVM6B5F1MVdTFXUxV1MVdTFXUxV1MVdTFX0&#10;1a/3Kf6o/VmgL1seSrgS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wD/0hvHOgeRdxxV1MVdxxV3HArqYpdxxQ7jhV3HFX0va/3Sf6o/VmgL1seSrgS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//9Mwpm+eTp1MVp1MVp1MVp1MVp1MVp1M&#10;Vp1MVp1MVp9K2v8AdJ/qj9WaIvVx5KmBL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//UNOOb55V1MVdxxV3HFXccVdTFXccVdTFXccVfSNr/AHSf6o/VmiL1I5KmBL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//1Temb55V1MVdTFXUxV1M&#10;VdTFXUxV1MVdTFX0da/3Sf6o/VmiL1I5KmBL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Y6pm9eWdTFXUxV1MVdTFXUxV1MVdTFXUxV9F2390n+qP1Zoy9QOSpgS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//XPeObx5h3HFXccVdxxV1M&#10;VdxxV3HFXUxV1MVfRFt/dJ/qj9WaQvTDkqYE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v//QkHHN28y7jiruOKu44q7jiruOKu44q7jiruOKvoW2/uk/1R+rNKXpRyVM&#10;C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//0ZHTN2806mKupitO&#10;pirqYq6mKupirqYrTqYq+grb+6T/AFR+rNKXpByVMC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/0pPxzdPNu44q1xxVvjirXHFW+OKu44q1xxVvjir362/uk/1R+rNM&#10;XoxyVMC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OVcc3TzjuO&#10;Ku44q7jiruOKu44q7jiruOKu44q97t/7tP8AVH6s0xeiHJUwJ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f/Ul1M3LzrqYq6mKupirqYq6mKupirqYq6mKvd7f+7X/VH6&#10;s05ehCpgS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//VmXHNy887&#10;jiruOKu44q7jiruOKu44q7jiruOKvdLf+7X/AFR+rNOXoAvwJ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f/Wmubh5+nYrTsVp2K07FaditOxWnYrTsVp7jb/AN2v+qP1&#10;ZqC78L8C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//XnHHNu6B3&#10;HFXccVdxxV3HFXccVdxxV3HFXccVe3Qf3a/6o/VmpLvgvwJ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f/9Cecc27oW+OKu44q1xxV3HFXccVdxxV3HFXccVe1Qf3a/If&#10;qzUl3oX4E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v8A/9HoFM2z&#10;onUxV1MVdTFXUxV1MVdTFXUxV1MVezQf3a/IZqi7wL8C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//S6JTNq6NqmKt0xV1MVdTFXUxV1MVdTFWqYq9jg/u1+QzVl3YX&#10;4E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+j8c2rpHccUO44p&#10;dxxV3HFDuOBLuOFXccUO44pevwf3a/IZqy7oL8C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TpVM2jpXccVdxxV1MVp1MVp1MVp1MVp3HFadTFaeuQ/YX5DNYXchfg&#10;S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//V6dxzZumdxxV3HFXc&#10;cVdxxV3HFXccVdxxV3HFXq9s3KJG8VB/DNaXcDkqYE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upcc2Tp6dTFXUxWnccVp1MVp1MVp1MVdxxWnUxV6hp5Jt4iepRf&#10;1Zr5c3bR5K+RZO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v8A/9fq&#10;tM2TqHUxV3HFXccVdxxV1MVdxxV1MVdTFXpmn/7zRf6i/qzXy5u1jyCIyLJ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//9DrPHNi6l3HFXccVdxxV3HFXccVdxxV3HFX&#10;ccVel2opEg8FH6s155u1HJVwJ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f/R69xzYOqdxxV3HFXccVdxxV3HFXccVdxxVwWu2KvSlXiAPDNe7Vv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//S7DxzPdXTuOKt8cVprjitO44rTfHFaa44&#10;rTfHFaVbSLnMi+LAfjgPJlEbvQswXZO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7PwzOda7hiruGKtcMVdwxV3DFXcMVb4YqjNHh53cQ8Gr93xZGZ2ZwG7Nsw3P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/AP/U7VTM11ruOKu4&#10;4pdTFDuOKu44pdxxV1MUJr5bi5XXL+VSf+NcryHZuxDdlWYzmO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/9Xt1MzXXupiruOKupirqYq6mKu44q6mKp95YhoJJD7A&#10;ZRkLkYQnuUu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/1u40&#10;zMcBvjirXHFXccVdxxVvjiruOKtUxVlOiQ+lar4tVv8AP6Mxpndy8YoI/INj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+7ccy3BdxxV3HFXccVdxxV3HFXccVXJ&#10;EXYKOpNBgtNMvjQRqEHRQAPozFcwLsU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//0O9UzKcN1MVdTFXUxV1MVdTFXUxVH6Nb+pOGPRN/6ZCZ2ZwG7IMocl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//9Hv/HMlxHccVdxxV3HF&#10;XccVdxxV3HFU90i39KLker7/AEdspkbb4Cgjcg2O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//S9B8cyHFdxxV3HFXccVdxxV3HFVW2t/WkCdj1+WAmmQFshAAF&#10;B0GUO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//0/Q9&#10;MvcdumKtUxV1MVdTFXUxVNtNtvTTmftN+rKpFtiKRmRZ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/9T0Xwy5odxxS7hiruOKHccUoiztfVap+yOuRJSAm2Vt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/AP/V9IUy&#10;1qapirdMVdTFV8MBlbiMBKgJpHGI1Cr0GVti7FL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//W9K8MnbW7hjau4Y2q+O3MhoMbWkdFEIxRcizAX4E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/9f03wyTF3DF&#10;VSO2J3bYYLTSJVQooOmBLe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PUgh8cVXrGF6Yq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//0f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v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/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P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f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v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/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P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f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v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/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P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1f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v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1/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P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f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v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0/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P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1f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1v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/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P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0f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v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/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P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f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v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/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P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0f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v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/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P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1f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1v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/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P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f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v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/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P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f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v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/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P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f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v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/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P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1f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v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/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P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0f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0v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/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1P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f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v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/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P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f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v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/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P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f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1v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/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P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f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v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/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1P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f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1v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1/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P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f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0v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/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P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f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v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/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P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f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0v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/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P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f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1vVO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1/VO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0PVO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fVO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vVO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/VO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PVO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fVO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vVO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/VO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0PVO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fVO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vVO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0/VO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1PVO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fVO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1vVO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/VO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PVO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alt="Letterhead image" style="position:absolute;width:75916;height:107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">
                <v:imagedata r:id="rId4" o:title="Letterhead imag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8293;top:15948;width:6591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" stroked="f" strokeweight="0">
                <v:textbox>
                  <w:txbxContent>
                    <w:p w14:paraId="1B12C462" w14:textId="42CC1EC7" w:rsidR="006A41E8" w:rsidRPr="00144E72" w:rsidRDefault="006A41E8" w:rsidP="00BA5EE1">
                      <w:pPr>
                        <w:jc w:val="right"/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  <w:lang w:val="en-ZA"/>
                        </w:rPr>
                      </w:pPr>
                      <w:r w:rsidRPr="00883C9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>PO Box 9823, Pretoria, 0001 • Tel:</w:t>
                      </w:r>
                      <w:r w:rsidR="00230C3C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 xml:space="preserve"> </w:t>
                      </w:r>
                      <w:r w:rsidRPr="00883C9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>+27 12 841 3987 • E-mail:</w:t>
                      </w:r>
                      <w:r w:rsidR="0094404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 xml:space="preserve"> </w:t>
                      </w:r>
                      <w:hyperlink r:id="rId5" w:history="1">
                        <w:r w:rsidR="00944043" w:rsidRPr="00462A73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enquiries@nstf.org.za</w:t>
                        </w:r>
                      </w:hyperlink>
                      <w:r w:rsidR="00944043">
                        <w:rPr>
                          <w:rStyle w:val="Hyperlink"/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83C93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</w:rPr>
                        <w:t xml:space="preserve">• </w:t>
                      </w:r>
                      <w:r w:rsidRPr="00144E72">
                        <w:rPr>
                          <w:rFonts w:ascii="Arial" w:hAnsi="Arial" w:cs="Arial"/>
                          <w:color w:val="025A7E"/>
                          <w:sz w:val="16"/>
                          <w:szCs w:val="16"/>
                          <w:lang w:val="en-ZA"/>
                        </w:rPr>
                        <w:t xml:space="preserve">Website: </w:t>
                      </w:r>
                      <w:hyperlink r:id="rId6" w:history="1">
                        <w:r w:rsidRPr="00144E72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  <w:lang w:val="en-ZA"/>
                          </w:rPr>
                          <w:t>www.nstf.org.za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</w:p>
  <w:p w14:paraId="0B643A5F" w14:textId="77777777" w:rsidR="006A41E8" w:rsidRDefault="006A41E8">
    <w:pPr>
      <w:pStyle w:val="Header"/>
    </w:pPr>
  </w:p>
  <w:p w14:paraId="1F1FFCAB" w14:textId="77777777" w:rsidR="006A41E8" w:rsidRDefault="006A41E8">
    <w:pPr>
      <w:pStyle w:val="Header"/>
    </w:pPr>
  </w:p>
  <w:p w14:paraId="292D01C4" w14:textId="77777777" w:rsidR="006A41E8" w:rsidRDefault="006A41E8">
    <w:pPr>
      <w:pStyle w:val="Header"/>
    </w:pPr>
  </w:p>
  <w:p w14:paraId="3EA98748" w14:textId="77777777" w:rsidR="006A41E8" w:rsidRDefault="006A41E8">
    <w:pPr>
      <w:pStyle w:val="Header"/>
    </w:pPr>
  </w:p>
  <w:p w14:paraId="08B7AF26" w14:textId="77777777" w:rsidR="006A41E8" w:rsidRDefault="006A41E8">
    <w:pPr>
      <w:pStyle w:val="Header"/>
    </w:pPr>
  </w:p>
  <w:p w14:paraId="09C6FE0E" w14:textId="77777777" w:rsidR="006A41E8" w:rsidRDefault="006A41E8">
    <w:pPr>
      <w:pStyle w:val="Header"/>
    </w:pPr>
  </w:p>
  <w:p w14:paraId="320D09DF" w14:textId="77777777" w:rsidR="006A41E8" w:rsidRDefault="006A41E8">
    <w:pPr>
      <w:pStyle w:val="Header"/>
    </w:pPr>
  </w:p>
  <w:p w14:paraId="39407EFD" w14:textId="77777777" w:rsidR="006A41E8" w:rsidRDefault="006A41E8">
    <w:pPr>
      <w:pStyle w:val="Header"/>
    </w:pPr>
  </w:p>
  <w:p w14:paraId="7A54749E" w14:textId="77777777" w:rsidR="006A41E8" w:rsidRDefault="006A41E8">
    <w:pPr>
      <w:pStyle w:val="Header"/>
    </w:pPr>
  </w:p>
  <w:p w14:paraId="150AC0E5" w14:textId="77777777" w:rsidR="006A41E8" w:rsidRDefault="006A41E8">
    <w:pPr>
      <w:pStyle w:val="Header"/>
    </w:pPr>
  </w:p>
  <w:p w14:paraId="5896CF75" w14:textId="77777777" w:rsidR="006A41E8" w:rsidRDefault="006A41E8">
    <w:pPr>
      <w:pStyle w:val="Header"/>
    </w:pPr>
  </w:p>
  <w:p w14:paraId="2CA1932C" w14:textId="77777777" w:rsidR="006A41E8" w:rsidRDefault="006A41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68C"/>
    <w:multiLevelType w:val="multilevel"/>
    <w:tmpl w:val="0FD0FB0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" w15:restartNumberingAfterBreak="0">
    <w:nsid w:val="008466CA"/>
    <w:multiLevelType w:val="multilevel"/>
    <w:tmpl w:val="1C2419A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" w15:restartNumberingAfterBreak="0">
    <w:nsid w:val="00D63646"/>
    <w:multiLevelType w:val="multilevel"/>
    <w:tmpl w:val="A67455C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" w15:restartNumberingAfterBreak="0">
    <w:nsid w:val="01E564A1"/>
    <w:multiLevelType w:val="hybridMultilevel"/>
    <w:tmpl w:val="097E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51B64"/>
    <w:multiLevelType w:val="multilevel"/>
    <w:tmpl w:val="21A8AEE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" w15:restartNumberingAfterBreak="0">
    <w:nsid w:val="04500E38"/>
    <w:multiLevelType w:val="multilevel"/>
    <w:tmpl w:val="725A7834"/>
    <w:styleLink w:val="List5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</w:rPr>
    </w:lvl>
  </w:abstractNum>
  <w:abstractNum w:abstractNumId="6" w15:restartNumberingAfterBreak="0">
    <w:nsid w:val="048472C2"/>
    <w:multiLevelType w:val="hybridMultilevel"/>
    <w:tmpl w:val="915E5A1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455604"/>
    <w:multiLevelType w:val="multilevel"/>
    <w:tmpl w:val="51F8F71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lang w:val="en-US"/>
      </w:rPr>
    </w:lvl>
  </w:abstractNum>
  <w:abstractNum w:abstractNumId="8" w15:restartNumberingAfterBreak="0">
    <w:nsid w:val="06720127"/>
    <w:multiLevelType w:val="multilevel"/>
    <w:tmpl w:val="E52EBD32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9" w15:restartNumberingAfterBreak="0">
    <w:nsid w:val="09717131"/>
    <w:multiLevelType w:val="multilevel"/>
    <w:tmpl w:val="69F8EBB2"/>
    <w:styleLink w:val="List3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10" w15:restartNumberingAfterBreak="0">
    <w:nsid w:val="09E12A9A"/>
    <w:multiLevelType w:val="hybridMultilevel"/>
    <w:tmpl w:val="3982B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6019C5"/>
    <w:multiLevelType w:val="multilevel"/>
    <w:tmpl w:val="A16E86D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2" w15:restartNumberingAfterBreak="0">
    <w:nsid w:val="0F240BA7"/>
    <w:multiLevelType w:val="multilevel"/>
    <w:tmpl w:val="6D76C6C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3" w15:restartNumberingAfterBreak="0">
    <w:nsid w:val="109D1193"/>
    <w:multiLevelType w:val="multilevel"/>
    <w:tmpl w:val="ED186C96"/>
    <w:styleLink w:val="List51"/>
    <w:lvl w:ilvl="0">
      <w:numFmt w:val="bullet"/>
      <w:lvlText w:val="•"/>
      <w:lvlJc w:val="left"/>
      <w:pPr>
        <w:tabs>
          <w:tab w:val="num" w:pos="720"/>
        </w:tabs>
        <w:ind w:left="720" w:hanging="72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</w:rPr>
    </w:lvl>
  </w:abstractNum>
  <w:abstractNum w:abstractNumId="14" w15:restartNumberingAfterBreak="0">
    <w:nsid w:val="120170E1"/>
    <w:multiLevelType w:val="hybridMultilevel"/>
    <w:tmpl w:val="A8D449A2"/>
    <w:lvl w:ilvl="0" w:tplc="798EBB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A36A52"/>
    <w:multiLevelType w:val="multilevel"/>
    <w:tmpl w:val="182236C8"/>
    <w:styleLink w:val="List0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16" w15:restartNumberingAfterBreak="0">
    <w:nsid w:val="15C674B1"/>
    <w:multiLevelType w:val="multilevel"/>
    <w:tmpl w:val="161EC354"/>
    <w:styleLink w:val="List8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7" w15:restartNumberingAfterBreak="0">
    <w:nsid w:val="1B5E2A73"/>
    <w:multiLevelType w:val="hybridMultilevel"/>
    <w:tmpl w:val="9AF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A6FBB"/>
    <w:multiLevelType w:val="multilevel"/>
    <w:tmpl w:val="51C670C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19" w15:restartNumberingAfterBreak="0">
    <w:nsid w:val="1D8C45DF"/>
    <w:multiLevelType w:val="multilevel"/>
    <w:tmpl w:val="8C24BDCC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0" w15:restartNumberingAfterBreak="0">
    <w:nsid w:val="1DEA421C"/>
    <w:multiLevelType w:val="multilevel"/>
    <w:tmpl w:val="D2F24BE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1" w15:restartNumberingAfterBreak="0">
    <w:nsid w:val="1F035F8D"/>
    <w:multiLevelType w:val="multilevel"/>
    <w:tmpl w:val="BAB8D2C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2" w15:restartNumberingAfterBreak="0">
    <w:nsid w:val="206630EE"/>
    <w:multiLevelType w:val="multilevel"/>
    <w:tmpl w:val="ABC6562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3" w15:restartNumberingAfterBreak="0">
    <w:nsid w:val="23314830"/>
    <w:multiLevelType w:val="multilevel"/>
    <w:tmpl w:val="5CCA251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4" w15:restartNumberingAfterBreak="0">
    <w:nsid w:val="23953A51"/>
    <w:multiLevelType w:val="multilevel"/>
    <w:tmpl w:val="00F8A8D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25" w15:restartNumberingAfterBreak="0">
    <w:nsid w:val="279714FE"/>
    <w:multiLevelType w:val="multilevel"/>
    <w:tmpl w:val="1E76FBA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6" w15:restartNumberingAfterBreak="0">
    <w:nsid w:val="28337307"/>
    <w:multiLevelType w:val="multilevel"/>
    <w:tmpl w:val="4B3E03F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27" w15:restartNumberingAfterBreak="0">
    <w:nsid w:val="29CD57C5"/>
    <w:multiLevelType w:val="hybridMultilevel"/>
    <w:tmpl w:val="AC2A7514"/>
    <w:lvl w:ilvl="0" w:tplc="FB2666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C12668"/>
    <w:multiLevelType w:val="multilevel"/>
    <w:tmpl w:val="30D26D94"/>
    <w:styleLink w:val="List2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29" w15:restartNumberingAfterBreak="0">
    <w:nsid w:val="2EC20637"/>
    <w:multiLevelType w:val="multilevel"/>
    <w:tmpl w:val="44FA9D74"/>
    <w:styleLink w:val="List0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i/>
        <w:iCs/>
        <w:position w:val="0"/>
        <w:sz w:val="20"/>
        <w:szCs w:val="20"/>
        <w:lang w:val="en-US"/>
      </w:rPr>
    </w:lvl>
  </w:abstractNum>
  <w:abstractNum w:abstractNumId="30" w15:restartNumberingAfterBreak="0">
    <w:nsid w:val="32883BB3"/>
    <w:multiLevelType w:val="multilevel"/>
    <w:tmpl w:val="1C04445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1" w15:restartNumberingAfterBreak="0">
    <w:nsid w:val="35C1616C"/>
    <w:multiLevelType w:val="multilevel"/>
    <w:tmpl w:val="65B6961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2" w15:restartNumberingAfterBreak="0">
    <w:nsid w:val="380F61AE"/>
    <w:multiLevelType w:val="multilevel"/>
    <w:tmpl w:val="137CC8C8"/>
    <w:styleLink w:val="List41"/>
    <w:lvl w:ilvl="0">
      <w:numFmt w:val="bullet"/>
      <w:lvlText w:val="•"/>
      <w:lvlJc w:val="left"/>
      <w:pPr>
        <w:tabs>
          <w:tab w:val="num" w:pos="258"/>
        </w:tabs>
        <w:ind w:left="258" w:hanging="185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•"/>
      <w:lvlJc w:val="left"/>
      <w:pPr>
        <w:tabs>
          <w:tab w:val="num" w:pos="862"/>
        </w:tabs>
        <w:ind w:left="862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•"/>
      <w:lvlJc w:val="left"/>
      <w:pPr>
        <w:tabs>
          <w:tab w:val="num" w:pos="1495"/>
        </w:tabs>
        <w:ind w:left="1495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129"/>
        </w:tabs>
        <w:ind w:left="2129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•"/>
      <w:lvlJc w:val="left"/>
      <w:pPr>
        <w:tabs>
          <w:tab w:val="num" w:pos="2762"/>
        </w:tabs>
        <w:ind w:left="2762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•"/>
      <w:lvlJc w:val="left"/>
      <w:pPr>
        <w:tabs>
          <w:tab w:val="num" w:pos="3396"/>
        </w:tabs>
        <w:ind w:left="3396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029"/>
        </w:tabs>
        <w:ind w:left="4029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•"/>
      <w:lvlJc w:val="left"/>
      <w:pPr>
        <w:tabs>
          <w:tab w:val="num" w:pos="4662"/>
        </w:tabs>
        <w:ind w:left="4662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•"/>
      <w:lvlJc w:val="left"/>
      <w:pPr>
        <w:tabs>
          <w:tab w:val="num" w:pos="5296"/>
        </w:tabs>
        <w:ind w:left="5296" w:hanging="153"/>
      </w:pPr>
      <w:rPr>
        <w:rFonts w:ascii="Calibri" w:eastAsia="Calibri" w:hAnsi="Calibri" w:cs="Calibri"/>
        <w:i/>
        <w:i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33" w15:restartNumberingAfterBreak="0">
    <w:nsid w:val="39C15804"/>
    <w:multiLevelType w:val="multilevel"/>
    <w:tmpl w:val="CA581BD2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4" w15:restartNumberingAfterBreak="0">
    <w:nsid w:val="3AA16196"/>
    <w:multiLevelType w:val="multilevel"/>
    <w:tmpl w:val="106086F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5" w15:restartNumberingAfterBreak="0">
    <w:nsid w:val="3E404D68"/>
    <w:multiLevelType w:val="multilevel"/>
    <w:tmpl w:val="8B26A53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6" w15:restartNumberingAfterBreak="0">
    <w:nsid w:val="44801C28"/>
    <w:multiLevelType w:val="multilevel"/>
    <w:tmpl w:val="B434CFB8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7" w15:restartNumberingAfterBreak="0">
    <w:nsid w:val="45551075"/>
    <w:multiLevelType w:val="multilevel"/>
    <w:tmpl w:val="22C42C9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8" w15:restartNumberingAfterBreak="0">
    <w:nsid w:val="45DF38FF"/>
    <w:multiLevelType w:val="multilevel"/>
    <w:tmpl w:val="C0FE411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39" w15:restartNumberingAfterBreak="0">
    <w:nsid w:val="4624076E"/>
    <w:multiLevelType w:val="multilevel"/>
    <w:tmpl w:val="588C6C6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0" w15:restartNumberingAfterBreak="0">
    <w:nsid w:val="46D76C33"/>
    <w:multiLevelType w:val="multilevel"/>
    <w:tmpl w:val="5F06DB6A"/>
    <w:styleLink w:val="List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</w:rPr>
    </w:lvl>
  </w:abstractNum>
  <w:abstractNum w:abstractNumId="41" w15:restartNumberingAfterBreak="0">
    <w:nsid w:val="46EF749F"/>
    <w:multiLevelType w:val="multilevel"/>
    <w:tmpl w:val="9B6863A2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780"/>
        </w:tabs>
        <w:ind w:left="67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2" w15:restartNumberingAfterBreak="0">
    <w:nsid w:val="47A41753"/>
    <w:multiLevelType w:val="multilevel"/>
    <w:tmpl w:val="EA60E1B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43" w15:restartNumberingAfterBreak="0">
    <w:nsid w:val="48F07153"/>
    <w:multiLevelType w:val="hybridMultilevel"/>
    <w:tmpl w:val="ADF8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AB30792"/>
    <w:multiLevelType w:val="multilevel"/>
    <w:tmpl w:val="152A3C8A"/>
    <w:styleLink w:val="List03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</w:rPr>
    </w:lvl>
  </w:abstractNum>
  <w:abstractNum w:abstractNumId="45" w15:restartNumberingAfterBreak="0">
    <w:nsid w:val="4DBC6EE6"/>
    <w:multiLevelType w:val="multilevel"/>
    <w:tmpl w:val="8BC8F448"/>
    <w:styleLink w:val="List7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6" w15:restartNumberingAfterBreak="0">
    <w:nsid w:val="531D4A95"/>
    <w:multiLevelType w:val="multilevel"/>
    <w:tmpl w:val="FB98B67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47" w15:restartNumberingAfterBreak="0">
    <w:nsid w:val="53A7647E"/>
    <w:multiLevelType w:val="multilevel"/>
    <w:tmpl w:val="0E122C7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8" w15:restartNumberingAfterBreak="0">
    <w:nsid w:val="55100EAE"/>
    <w:multiLevelType w:val="multilevel"/>
    <w:tmpl w:val="D6A4D54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49" w15:restartNumberingAfterBreak="0">
    <w:nsid w:val="557F3D3E"/>
    <w:multiLevelType w:val="multilevel"/>
    <w:tmpl w:val="64C8B1D8"/>
    <w:styleLink w:val="List1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b/>
        <w:bCs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</w:rPr>
    </w:lvl>
  </w:abstractNum>
  <w:abstractNum w:abstractNumId="50" w15:restartNumberingAfterBreak="0">
    <w:nsid w:val="55B1208B"/>
    <w:multiLevelType w:val="multilevel"/>
    <w:tmpl w:val="E65A87CC"/>
    <w:lvl w:ilvl="0">
      <w:start w:val="1"/>
      <w:numFmt w:val="decimal"/>
      <w:pStyle w:val="Achievem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58347B67"/>
    <w:multiLevelType w:val="hybridMultilevel"/>
    <w:tmpl w:val="F4528D08"/>
    <w:lvl w:ilvl="0" w:tplc="798EBB80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A6512E4"/>
    <w:multiLevelType w:val="multilevel"/>
    <w:tmpl w:val="B66CF444"/>
    <w:styleLink w:val="List11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2"/>
        <w:szCs w:val="22"/>
        <w:u w:color="000000"/>
        <w:rtl w:val="0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</w:rPr>
    </w:lvl>
  </w:abstractNum>
  <w:abstractNum w:abstractNumId="53" w15:restartNumberingAfterBreak="0">
    <w:nsid w:val="5ACD222C"/>
    <w:multiLevelType w:val="multilevel"/>
    <w:tmpl w:val="4106D8E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54" w15:restartNumberingAfterBreak="0">
    <w:nsid w:val="5AE67AA3"/>
    <w:multiLevelType w:val="multilevel"/>
    <w:tmpl w:val="1C2E7BA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5" w15:restartNumberingAfterBreak="0">
    <w:nsid w:val="5B5224EE"/>
    <w:multiLevelType w:val="multilevel"/>
    <w:tmpl w:val="EC3C626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6" w15:restartNumberingAfterBreak="0">
    <w:nsid w:val="5B6450C1"/>
    <w:multiLevelType w:val="multilevel"/>
    <w:tmpl w:val="767AAA7C"/>
    <w:styleLink w:val="List13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</w:rPr>
    </w:lvl>
  </w:abstractNum>
  <w:abstractNum w:abstractNumId="57" w15:restartNumberingAfterBreak="0">
    <w:nsid w:val="5B645225"/>
    <w:multiLevelType w:val="multilevel"/>
    <w:tmpl w:val="5C188AB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8" w15:restartNumberingAfterBreak="0">
    <w:nsid w:val="5DD46ADE"/>
    <w:multiLevelType w:val="multilevel"/>
    <w:tmpl w:val="138AF4F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59" w15:restartNumberingAfterBreak="0">
    <w:nsid w:val="5E90755B"/>
    <w:multiLevelType w:val="multilevel"/>
    <w:tmpl w:val="06CC00DC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i/>
        <w:i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i/>
        <w:i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0" w15:restartNumberingAfterBreak="0">
    <w:nsid w:val="65C8788C"/>
    <w:multiLevelType w:val="multilevel"/>
    <w:tmpl w:val="E2347D4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1" w15:restartNumberingAfterBreak="0">
    <w:nsid w:val="66260837"/>
    <w:multiLevelType w:val="multilevel"/>
    <w:tmpl w:val="CC0EECE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2" w15:restartNumberingAfterBreak="0">
    <w:nsid w:val="69C04BCA"/>
    <w:multiLevelType w:val="multilevel"/>
    <w:tmpl w:val="8DE4EAA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3" w15:restartNumberingAfterBreak="0">
    <w:nsid w:val="6A1617D4"/>
    <w:multiLevelType w:val="multilevel"/>
    <w:tmpl w:val="D062E5D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4" w15:restartNumberingAfterBreak="0">
    <w:nsid w:val="6C846001"/>
    <w:multiLevelType w:val="multilevel"/>
    <w:tmpl w:val="B046ED76"/>
    <w:styleLink w:val="List3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position w:val="0"/>
        <w:sz w:val="20"/>
        <w:szCs w:val="2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position w:val="0"/>
        <w:sz w:val="20"/>
        <w:szCs w:val="2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position w:val="0"/>
        <w:sz w:val="20"/>
        <w:szCs w:val="2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position w:val="0"/>
        <w:sz w:val="20"/>
        <w:szCs w:val="2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position w:val="0"/>
        <w:sz w:val="20"/>
        <w:szCs w:val="2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position w:val="0"/>
        <w:sz w:val="20"/>
        <w:szCs w:val="2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position w:val="0"/>
        <w:sz w:val="20"/>
        <w:szCs w:val="2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position w:val="0"/>
        <w:sz w:val="20"/>
        <w:szCs w:val="20"/>
        <w:rtl w:val="0"/>
        <w:lang w:val="en-US"/>
      </w:rPr>
    </w:lvl>
  </w:abstractNum>
  <w:abstractNum w:abstractNumId="65" w15:restartNumberingAfterBreak="0">
    <w:nsid w:val="6F153C3C"/>
    <w:multiLevelType w:val="multilevel"/>
    <w:tmpl w:val="34AC143C"/>
    <w:styleLink w:val="List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0"/>
        <w:szCs w:val="2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position w:val="0"/>
        <w:sz w:val="20"/>
        <w:szCs w:val="20"/>
        <w:lang w:val="en-US"/>
      </w:rPr>
    </w:lvl>
  </w:abstractNum>
  <w:abstractNum w:abstractNumId="66" w15:restartNumberingAfterBreak="0">
    <w:nsid w:val="72F8542C"/>
    <w:multiLevelType w:val="multilevel"/>
    <w:tmpl w:val="A5C26B8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D98457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D98457"/>
        <w:position w:val="0"/>
        <w:sz w:val="20"/>
        <w:szCs w:val="20"/>
        <w:u w:color="D98457"/>
        <w:rtl w:val="0"/>
        <w:lang w:val="en-US"/>
      </w:rPr>
    </w:lvl>
  </w:abstractNum>
  <w:abstractNum w:abstractNumId="67" w15:restartNumberingAfterBreak="0">
    <w:nsid w:val="73705F3A"/>
    <w:multiLevelType w:val="multilevel"/>
    <w:tmpl w:val="DC8697A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8" w15:restartNumberingAfterBreak="0">
    <w:nsid w:val="74DF5599"/>
    <w:multiLevelType w:val="multilevel"/>
    <w:tmpl w:val="130E763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69" w15:restartNumberingAfterBreak="0">
    <w:nsid w:val="750C28B6"/>
    <w:multiLevelType w:val="hybridMultilevel"/>
    <w:tmpl w:val="071E45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753840A7"/>
    <w:multiLevelType w:val="multilevel"/>
    <w:tmpl w:val="F964095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71" w15:restartNumberingAfterBreak="0">
    <w:nsid w:val="774329C9"/>
    <w:multiLevelType w:val="multilevel"/>
    <w:tmpl w:val="6EF8B90E"/>
    <w:styleLink w:val="List2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</w:abstractNum>
  <w:abstractNum w:abstractNumId="72" w15:restartNumberingAfterBreak="0">
    <w:nsid w:val="7949362F"/>
    <w:multiLevelType w:val="multilevel"/>
    <w:tmpl w:val="CA88566A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abstractNum w:abstractNumId="73" w15:restartNumberingAfterBreak="0">
    <w:nsid w:val="7B35026C"/>
    <w:multiLevelType w:val="multilevel"/>
    <w:tmpl w:val="4F749BA0"/>
    <w:styleLink w:val="List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b/>
        <w:bCs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Calibri" w:eastAsia="Calibri" w:hAnsi="Calibri" w:cs="Calibri"/>
        <w:b/>
        <w:bCs/>
        <w:color w:val="000000"/>
        <w:position w:val="0"/>
        <w:sz w:val="20"/>
        <w:szCs w:val="20"/>
        <w:u w:color="000000"/>
      </w:rPr>
    </w:lvl>
  </w:abstractNum>
  <w:abstractNum w:abstractNumId="74" w15:restartNumberingAfterBreak="0">
    <w:nsid w:val="7BE41DED"/>
    <w:multiLevelType w:val="hybridMultilevel"/>
    <w:tmpl w:val="774E4FA0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C535619"/>
    <w:multiLevelType w:val="multilevel"/>
    <w:tmpl w:val="97DC74F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color w:val="000000"/>
        <w:position w:val="0"/>
        <w:sz w:val="20"/>
        <w:szCs w:val="20"/>
        <w:u w:color="000000"/>
        <w:rtl w:val="0"/>
        <w:lang w:val="en-US"/>
      </w:rPr>
    </w:lvl>
  </w:abstractNum>
  <w:num w:numId="1" w16cid:durableId="1318848736">
    <w:abstractNumId w:val="50"/>
  </w:num>
  <w:num w:numId="2" w16cid:durableId="896359346">
    <w:abstractNumId w:val="40"/>
  </w:num>
  <w:num w:numId="3" w16cid:durableId="1068261645">
    <w:abstractNumId w:val="73"/>
  </w:num>
  <w:num w:numId="4" w16cid:durableId="1725372559">
    <w:abstractNumId w:val="71"/>
  </w:num>
  <w:num w:numId="5" w16cid:durableId="1111121802">
    <w:abstractNumId w:val="64"/>
  </w:num>
  <w:num w:numId="6" w16cid:durableId="1102340485">
    <w:abstractNumId w:val="32"/>
  </w:num>
  <w:num w:numId="7" w16cid:durableId="786504611">
    <w:abstractNumId w:val="13"/>
  </w:num>
  <w:num w:numId="8" w16cid:durableId="1278835903">
    <w:abstractNumId w:val="65"/>
  </w:num>
  <w:num w:numId="9" w16cid:durableId="1924073127">
    <w:abstractNumId w:val="24"/>
  </w:num>
  <w:num w:numId="10" w16cid:durableId="1256742342">
    <w:abstractNumId w:val="72"/>
  </w:num>
  <w:num w:numId="11" w16cid:durableId="1152286388">
    <w:abstractNumId w:val="37"/>
  </w:num>
  <w:num w:numId="12" w16cid:durableId="512763087">
    <w:abstractNumId w:val="4"/>
  </w:num>
  <w:num w:numId="13" w16cid:durableId="1946964855">
    <w:abstractNumId w:val="23"/>
  </w:num>
  <w:num w:numId="14" w16cid:durableId="1764952016">
    <w:abstractNumId w:val="75"/>
  </w:num>
  <w:num w:numId="15" w16cid:durableId="414016979">
    <w:abstractNumId w:val="68"/>
  </w:num>
  <w:num w:numId="16" w16cid:durableId="780035272">
    <w:abstractNumId w:val="60"/>
  </w:num>
  <w:num w:numId="17" w16cid:durableId="1229998218">
    <w:abstractNumId w:val="63"/>
  </w:num>
  <w:num w:numId="18" w16cid:durableId="447315034">
    <w:abstractNumId w:val="48"/>
  </w:num>
  <w:num w:numId="19" w16cid:durableId="1998338499">
    <w:abstractNumId w:val="54"/>
  </w:num>
  <w:num w:numId="20" w16cid:durableId="252010849">
    <w:abstractNumId w:val="55"/>
  </w:num>
  <w:num w:numId="21" w16cid:durableId="1468931191">
    <w:abstractNumId w:val="12"/>
  </w:num>
  <w:num w:numId="22" w16cid:durableId="1615332397">
    <w:abstractNumId w:val="58"/>
  </w:num>
  <w:num w:numId="23" w16cid:durableId="1413042601">
    <w:abstractNumId w:val="70"/>
  </w:num>
  <w:num w:numId="24" w16cid:durableId="1866405215">
    <w:abstractNumId w:val="19"/>
  </w:num>
  <w:num w:numId="25" w16cid:durableId="642199104">
    <w:abstractNumId w:val="66"/>
  </w:num>
  <w:num w:numId="26" w16cid:durableId="164782521">
    <w:abstractNumId w:val="20"/>
  </w:num>
  <w:num w:numId="27" w16cid:durableId="522477625">
    <w:abstractNumId w:val="8"/>
  </w:num>
  <w:num w:numId="28" w16cid:durableId="1843348102">
    <w:abstractNumId w:val="53"/>
  </w:num>
  <w:num w:numId="29" w16cid:durableId="20977432">
    <w:abstractNumId w:val="46"/>
  </w:num>
  <w:num w:numId="30" w16cid:durableId="1782187318">
    <w:abstractNumId w:val="1"/>
  </w:num>
  <w:num w:numId="31" w16cid:durableId="130682792">
    <w:abstractNumId w:val="25"/>
  </w:num>
  <w:num w:numId="32" w16cid:durableId="1040472408">
    <w:abstractNumId w:val="42"/>
  </w:num>
  <w:num w:numId="33" w16cid:durableId="313802562">
    <w:abstractNumId w:val="7"/>
  </w:num>
  <w:num w:numId="34" w16cid:durableId="2057774514">
    <w:abstractNumId w:val="26"/>
  </w:num>
  <w:num w:numId="35" w16cid:durableId="518852669">
    <w:abstractNumId w:val="38"/>
  </w:num>
  <w:num w:numId="36" w16cid:durableId="2084447460">
    <w:abstractNumId w:val="62"/>
  </w:num>
  <w:num w:numId="37" w16cid:durableId="1906645561">
    <w:abstractNumId w:val="67"/>
  </w:num>
  <w:num w:numId="38" w16cid:durableId="726076299">
    <w:abstractNumId w:val="2"/>
  </w:num>
  <w:num w:numId="39" w16cid:durableId="971180509">
    <w:abstractNumId w:val="0"/>
  </w:num>
  <w:num w:numId="40" w16cid:durableId="1028141257">
    <w:abstractNumId w:val="34"/>
  </w:num>
  <w:num w:numId="41" w16cid:durableId="1464033514">
    <w:abstractNumId w:val="30"/>
  </w:num>
  <w:num w:numId="42" w16cid:durableId="1386880410">
    <w:abstractNumId w:val="35"/>
  </w:num>
  <w:num w:numId="43" w16cid:durableId="190150673">
    <w:abstractNumId w:val="18"/>
  </w:num>
  <w:num w:numId="44" w16cid:durableId="1725133869">
    <w:abstractNumId w:val="39"/>
  </w:num>
  <w:num w:numId="45" w16cid:durableId="1405183776">
    <w:abstractNumId w:val="11"/>
  </w:num>
  <w:num w:numId="46" w16cid:durableId="1138643723">
    <w:abstractNumId w:val="31"/>
  </w:num>
  <w:num w:numId="47" w16cid:durableId="256718709">
    <w:abstractNumId w:val="59"/>
  </w:num>
  <w:num w:numId="48" w16cid:durableId="1489705762">
    <w:abstractNumId w:val="21"/>
  </w:num>
  <w:num w:numId="49" w16cid:durableId="1174417899">
    <w:abstractNumId w:val="61"/>
  </w:num>
  <w:num w:numId="50" w16cid:durableId="1369841708">
    <w:abstractNumId w:val="36"/>
  </w:num>
  <w:num w:numId="51" w16cid:durableId="1974601354">
    <w:abstractNumId w:val="33"/>
  </w:num>
  <w:num w:numId="52" w16cid:durableId="741290620">
    <w:abstractNumId w:val="41"/>
  </w:num>
  <w:num w:numId="53" w16cid:durableId="1428580204">
    <w:abstractNumId w:val="57"/>
  </w:num>
  <w:num w:numId="54" w16cid:durableId="345325050">
    <w:abstractNumId w:val="22"/>
  </w:num>
  <w:num w:numId="55" w16cid:durableId="362050624">
    <w:abstractNumId w:val="47"/>
  </w:num>
  <w:num w:numId="56" w16cid:durableId="528683758">
    <w:abstractNumId w:val="45"/>
  </w:num>
  <w:num w:numId="57" w16cid:durableId="708912986">
    <w:abstractNumId w:val="16"/>
  </w:num>
  <w:num w:numId="58" w16cid:durableId="1107852570">
    <w:abstractNumId w:val="43"/>
  </w:num>
  <w:num w:numId="59" w16cid:durableId="3172802">
    <w:abstractNumId w:val="52"/>
  </w:num>
  <w:num w:numId="60" w16cid:durableId="1299266352">
    <w:abstractNumId w:val="29"/>
  </w:num>
  <w:num w:numId="61" w16cid:durableId="1799378155">
    <w:abstractNumId w:val="49"/>
  </w:num>
  <w:num w:numId="62" w16cid:durableId="1143156399">
    <w:abstractNumId w:val="15"/>
  </w:num>
  <w:num w:numId="63" w16cid:durableId="1100180545">
    <w:abstractNumId w:val="28"/>
  </w:num>
  <w:num w:numId="64" w16cid:durableId="1777752164">
    <w:abstractNumId w:val="9"/>
  </w:num>
  <w:num w:numId="65" w16cid:durableId="1457333982">
    <w:abstractNumId w:val="5"/>
  </w:num>
  <w:num w:numId="66" w16cid:durableId="897325012">
    <w:abstractNumId w:val="44"/>
  </w:num>
  <w:num w:numId="67" w16cid:durableId="1822186898">
    <w:abstractNumId w:val="56"/>
  </w:num>
  <w:num w:numId="68" w16cid:durableId="2066223710">
    <w:abstractNumId w:val="27"/>
  </w:num>
  <w:num w:numId="69" w16cid:durableId="136462963">
    <w:abstractNumId w:val="74"/>
  </w:num>
  <w:num w:numId="70" w16cid:durableId="11499844">
    <w:abstractNumId w:val="10"/>
  </w:num>
  <w:num w:numId="71" w16cid:durableId="749355532">
    <w:abstractNumId w:val="14"/>
  </w:num>
  <w:num w:numId="72" w16cid:durableId="1541670220">
    <w:abstractNumId w:val="51"/>
  </w:num>
  <w:num w:numId="73" w16cid:durableId="885220852">
    <w:abstractNumId w:val="17"/>
  </w:num>
  <w:num w:numId="74" w16cid:durableId="377439652">
    <w:abstractNumId w:val="3"/>
  </w:num>
  <w:num w:numId="75" w16cid:durableId="1514146981">
    <w:abstractNumId w:val="6"/>
  </w:num>
  <w:num w:numId="76" w16cid:durableId="1394429760">
    <w:abstractNumId w:val="69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en-CA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ZA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66C"/>
    <w:rsid w:val="00006E06"/>
    <w:rsid w:val="00006E09"/>
    <w:rsid w:val="0001581E"/>
    <w:rsid w:val="00016892"/>
    <w:rsid w:val="00020C6F"/>
    <w:rsid w:val="000241DC"/>
    <w:rsid w:val="00027D2C"/>
    <w:rsid w:val="00033325"/>
    <w:rsid w:val="000342E9"/>
    <w:rsid w:val="000400BE"/>
    <w:rsid w:val="000432D7"/>
    <w:rsid w:val="00056950"/>
    <w:rsid w:val="000614A1"/>
    <w:rsid w:val="0006262B"/>
    <w:rsid w:val="0007138D"/>
    <w:rsid w:val="00072DA7"/>
    <w:rsid w:val="000757D0"/>
    <w:rsid w:val="00076076"/>
    <w:rsid w:val="0007608C"/>
    <w:rsid w:val="00076234"/>
    <w:rsid w:val="00076CC1"/>
    <w:rsid w:val="000809C8"/>
    <w:rsid w:val="00081B9B"/>
    <w:rsid w:val="0008399E"/>
    <w:rsid w:val="000840B8"/>
    <w:rsid w:val="000979EF"/>
    <w:rsid w:val="000A391A"/>
    <w:rsid w:val="000B36FF"/>
    <w:rsid w:val="000D2424"/>
    <w:rsid w:val="000D286B"/>
    <w:rsid w:val="000D72BA"/>
    <w:rsid w:val="000E2B59"/>
    <w:rsid w:val="000F020F"/>
    <w:rsid w:val="000F0472"/>
    <w:rsid w:val="000F2771"/>
    <w:rsid w:val="000F5805"/>
    <w:rsid w:val="000F598E"/>
    <w:rsid w:val="001003F2"/>
    <w:rsid w:val="00101311"/>
    <w:rsid w:val="00101A5E"/>
    <w:rsid w:val="00105003"/>
    <w:rsid w:val="001116F3"/>
    <w:rsid w:val="001210B5"/>
    <w:rsid w:val="0012270C"/>
    <w:rsid w:val="001369D0"/>
    <w:rsid w:val="00140069"/>
    <w:rsid w:val="0014034B"/>
    <w:rsid w:val="0014062C"/>
    <w:rsid w:val="001409B9"/>
    <w:rsid w:val="0014498C"/>
    <w:rsid w:val="00144E72"/>
    <w:rsid w:val="00150522"/>
    <w:rsid w:val="00154D93"/>
    <w:rsid w:val="00155D86"/>
    <w:rsid w:val="00155E89"/>
    <w:rsid w:val="00156BA9"/>
    <w:rsid w:val="00160DD4"/>
    <w:rsid w:val="00164DCC"/>
    <w:rsid w:val="00166A86"/>
    <w:rsid w:val="0017012D"/>
    <w:rsid w:val="00170263"/>
    <w:rsid w:val="00171F67"/>
    <w:rsid w:val="0017221F"/>
    <w:rsid w:val="00172962"/>
    <w:rsid w:val="00184ACD"/>
    <w:rsid w:val="00185644"/>
    <w:rsid w:val="00186FDA"/>
    <w:rsid w:val="00191C46"/>
    <w:rsid w:val="00197987"/>
    <w:rsid w:val="001A36DC"/>
    <w:rsid w:val="001A6786"/>
    <w:rsid w:val="001A770B"/>
    <w:rsid w:val="001B16C6"/>
    <w:rsid w:val="001B4B6C"/>
    <w:rsid w:val="001C12C2"/>
    <w:rsid w:val="001C7131"/>
    <w:rsid w:val="001D0E67"/>
    <w:rsid w:val="001D355B"/>
    <w:rsid w:val="001D47DA"/>
    <w:rsid w:val="001D4AF9"/>
    <w:rsid w:val="001E280C"/>
    <w:rsid w:val="001E522C"/>
    <w:rsid w:val="001F3E34"/>
    <w:rsid w:val="001F5A3D"/>
    <w:rsid w:val="001F66CB"/>
    <w:rsid w:val="001F68F0"/>
    <w:rsid w:val="001F755F"/>
    <w:rsid w:val="00201788"/>
    <w:rsid w:val="002021A1"/>
    <w:rsid w:val="00204DC0"/>
    <w:rsid w:val="00206356"/>
    <w:rsid w:val="00212241"/>
    <w:rsid w:val="00212D91"/>
    <w:rsid w:val="00213CF6"/>
    <w:rsid w:val="00213F0E"/>
    <w:rsid w:val="002155AB"/>
    <w:rsid w:val="0021648F"/>
    <w:rsid w:val="00216FF1"/>
    <w:rsid w:val="00230C3C"/>
    <w:rsid w:val="002323C9"/>
    <w:rsid w:val="00236CB0"/>
    <w:rsid w:val="002410DD"/>
    <w:rsid w:val="00245C37"/>
    <w:rsid w:val="00252A43"/>
    <w:rsid w:val="00253EAE"/>
    <w:rsid w:val="00255271"/>
    <w:rsid w:val="00261B21"/>
    <w:rsid w:val="00267A92"/>
    <w:rsid w:val="00270F5E"/>
    <w:rsid w:val="002841FA"/>
    <w:rsid w:val="00290ED8"/>
    <w:rsid w:val="00292715"/>
    <w:rsid w:val="00292C8B"/>
    <w:rsid w:val="00294354"/>
    <w:rsid w:val="00294706"/>
    <w:rsid w:val="002965BA"/>
    <w:rsid w:val="002A1189"/>
    <w:rsid w:val="002A21CB"/>
    <w:rsid w:val="002A79EA"/>
    <w:rsid w:val="002A7ED2"/>
    <w:rsid w:val="002B10DB"/>
    <w:rsid w:val="002B39A6"/>
    <w:rsid w:val="002B493A"/>
    <w:rsid w:val="002B496C"/>
    <w:rsid w:val="002B75D5"/>
    <w:rsid w:val="002C3FD8"/>
    <w:rsid w:val="002C7A37"/>
    <w:rsid w:val="002D0357"/>
    <w:rsid w:val="002D0B8A"/>
    <w:rsid w:val="002E2DC6"/>
    <w:rsid w:val="002E4606"/>
    <w:rsid w:val="002F17B0"/>
    <w:rsid w:val="002F1C6C"/>
    <w:rsid w:val="002F1E86"/>
    <w:rsid w:val="002F2DED"/>
    <w:rsid w:val="002F459A"/>
    <w:rsid w:val="002F58F8"/>
    <w:rsid w:val="002F5BEF"/>
    <w:rsid w:val="003038C5"/>
    <w:rsid w:val="0030699F"/>
    <w:rsid w:val="00311BB5"/>
    <w:rsid w:val="00312A4C"/>
    <w:rsid w:val="003150D0"/>
    <w:rsid w:val="00315709"/>
    <w:rsid w:val="00316087"/>
    <w:rsid w:val="003173D9"/>
    <w:rsid w:val="00317E84"/>
    <w:rsid w:val="00320CD9"/>
    <w:rsid w:val="00320ED5"/>
    <w:rsid w:val="00324F37"/>
    <w:rsid w:val="003253D3"/>
    <w:rsid w:val="0034417F"/>
    <w:rsid w:val="00344924"/>
    <w:rsid w:val="00344D74"/>
    <w:rsid w:val="003514F6"/>
    <w:rsid w:val="00351719"/>
    <w:rsid w:val="0036021A"/>
    <w:rsid w:val="00360A95"/>
    <w:rsid w:val="00364641"/>
    <w:rsid w:val="00365E4F"/>
    <w:rsid w:val="0036613A"/>
    <w:rsid w:val="00366357"/>
    <w:rsid w:val="003670B3"/>
    <w:rsid w:val="003707D2"/>
    <w:rsid w:val="0038028E"/>
    <w:rsid w:val="00385468"/>
    <w:rsid w:val="003870DD"/>
    <w:rsid w:val="00394B07"/>
    <w:rsid w:val="003A0ED6"/>
    <w:rsid w:val="003A67A1"/>
    <w:rsid w:val="003B1872"/>
    <w:rsid w:val="003B397A"/>
    <w:rsid w:val="003B3A5E"/>
    <w:rsid w:val="003B64C2"/>
    <w:rsid w:val="003B798D"/>
    <w:rsid w:val="003C2EFC"/>
    <w:rsid w:val="003C53BE"/>
    <w:rsid w:val="003C7E54"/>
    <w:rsid w:val="003D2648"/>
    <w:rsid w:val="003E069B"/>
    <w:rsid w:val="003E43B4"/>
    <w:rsid w:val="003F56AA"/>
    <w:rsid w:val="003F6B42"/>
    <w:rsid w:val="00404FBB"/>
    <w:rsid w:val="004161E3"/>
    <w:rsid w:val="00416E6C"/>
    <w:rsid w:val="00421228"/>
    <w:rsid w:val="00422387"/>
    <w:rsid w:val="00422AFA"/>
    <w:rsid w:val="004250FC"/>
    <w:rsid w:val="00427BC2"/>
    <w:rsid w:val="004333AC"/>
    <w:rsid w:val="00443651"/>
    <w:rsid w:val="00446E76"/>
    <w:rsid w:val="00454ACC"/>
    <w:rsid w:val="004630C3"/>
    <w:rsid w:val="00467CBD"/>
    <w:rsid w:val="004723E9"/>
    <w:rsid w:val="00473952"/>
    <w:rsid w:val="004801B7"/>
    <w:rsid w:val="004828B3"/>
    <w:rsid w:val="0048578F"/>
    <w:rsid w:val="00490F9A"/>
    <w:rsid w:val="004A2339"/>
    <w:rsid w:val="004A646F"/>
    <w:rsid w:val="004A6A1C"/>
    <w:rsid w:val="004A6B2F"/>
    <w:rsid w:val="004B1DF2"/>
    <w:rsid w:val="004B2190"/>
    <w:rsid w:val="004B2B03"/>
    <w:rsid w:val="004B2D7E"/>
    <w:rsid w:val="004B5162"/>
    <w:rsid w:val="004C0AD2"/>
    <w:rsid w:val="004C3818"/>
    <w:rsid w:val="004C416E"/>
    <w:rsid w:val="004C44E5"/>
    <w:rsid w:val="004D563D"/>
    <w:rsid w:val="004E0B74"/>
    <w:rsid w:val="005026E5"/>
    <w:rsid w:val="005042C3"/>
    <w:rsid w:val="00510960"/>
    <w:rsid w:val="00511E29"/>
    <w:rsid w:val="00512E5E"/>
    <w:rsid w:val="005149BE"/>
    <w:rsid w:val="0052165A"/>
    <w:rsid w:val="00523D3C"/>
    <w:rsid w:val="00534AC6"/>
    <w:rsid w:val="005366AE"/>
    <w:rsid w:val="00542DB3"/>
    <w:rsid w:val="00547B36"/>
    <w:rsid w:val="00555313"/>
    <w:rsid w:val="005615FB"/>
    <w:rsid w:val="005617CA"/>
    <w:rsid w:val="00565DA8"/>
    <w:rsid w:val="005733DE"/>
    <w:rsid w:val="005752E7"/>
    <w:rsid w:val="00577005"/>
    <w:rsid w:val="00584965"/>
    <w:rsid w:val="00590E83"/>
    <w:rsid w:val="0059242C"/>
    <w:rsid w:val="005964B4"/>
    <w:rsid w:val="005A7FD3"/>
    <w:rsid w:val="005B03AA"/>
    <w:rsid w:val="005B24BF"/>
    <w:rsid w:val="005B3AB4"/>
    <w:rsid w:val="005B7C3B"/>
    <w:rsid w:val="005C4991"/>
    <w:rsid w:val="005C6323"/>
    <w:rsid w:val="005D0071"/>
    <w:rsid w:val="005D6E7F"/>
    <w:rsid w:val="005F09CA"/>
    <w:rsid w:val="005F1740"/>
    <w:rsid w:val="005F3FB2"/>
    <w:rsid w:val="005F6B78"/>
    <w:rsid w:val="00601F39"/>
    <w:rsid w:val="00615BE5"/>
    <w:rsid w:val="0061663B"/>
    <w:rsid w:val="00616DB9"/>
    <w:rsid w:val="00617204"/>
    <w:rsid w:val="00620220"/>
    <w:rsid w:val="00622FA5"/>
    <w:rsid w:val="00625496"/>
    <w:rsid w:val="00626F56"/>
    <w:rsid w:val="00632E08"/>
    <w:rsid w:val="00633D78"/>
    <w:rsid w:val="006340FB"/>
    <w:rsid w:val="0063450D"/>
    <w:rsid w:val="0064191D"/>
    <w:rsid w:val="00641C90"/>
    <w:rsid w:val="00647063"/>
    <w:rsid w:val="00652915"/>
    <w:rsid w:val="00655374"/>
    <w:rsid w:val="00670A14"/>
    <w:rsid w:val="00672F76"/>
    <w:rsid w:val="00674BB6"/>
    <w:rsid w:val="0067511A"/>
    <w:rsid w:val="006819AD"/>
    <w:rsid w:val="006831BE"/>
    <w:rsid w:val="00686FA9"/>
    <w:rsid w:val="00687C5E"/>
    <w:rsid w:val="00697B2F"/>
    <w:rsid w:val="006A192A"/>
    <w:rsid w:val="006A2A6E"/>
    <w:rsid w:val="006A41E8"/>
    <w:rsid w:val="006A5CFB"/>
    <w:rsid w:val="006A6ABA"/>
    <w:rsid w:val="006A7CB9"/>
    <w:rsid w:val="006B5B03"/>
    <w:rsid w:val="006C0265"/>
    <w:rsid w:val="006C0343"/>
    <w:rsid w:val="006C78B7"/>
    <w:rsid w:val="006D230A"/>
    <w:rsid w:val="006D313F"/>
    <w:rsid w:val="006D52B3"/>
    <w:rsid w:val="006D55B9"/>
    <w:rsid w:val="006D7894"/>
    <w:rsid w:val="006F1BFA"/>
    <w:rsid w:val="006F629C"/>
    <w:rsid w:val="00700C83"/>
    <w:rsid w:val="007158C5"/>
    <w:rsid w:val="007164B1"/>
    <w:rsid w:val="00717C54"/>
    <w:rsid w:val="00722DB8"/>
    <w:rsid w:val="00723FB9"/>
    <w:rsid w:val="00725A7F"/>
    <w:rsid w:val="00727F3F"/>
    <w:rsid w:val="007304C7"/>
    <w:rsid w:val="007336FF"/>
    <w:rsid w:val="00745E33"/>
    <w:rsid w:val="00753407"/>
    <w:rsid w:val="0077238B"/>
    <w:rsid w:val="00772515"/>
    <w:rsid w:val="0077697F"/>
    <w:rsid w:val="00777336"/>
    <w:rsid w:val="00791392"/>
    <w:rsid w:val="00794764"/>
    <w:rsid w:val="007A412B"/>
    <w:rsid w:val="007A7801"/>
    <w:rsid w:val="007B34FD"/>
    <w:rsid w:val="007B54EF"/>
    <w:rsid w:val="007B6E95"/>
    <w:rsid w:val="007C0AD2"/>
    <w:rsid w:val="007C30DF"/>
    <w:rsid w:val="007C766C"/>
    <w:rsid w:val="007D3A83"/>
    <w:rsid w:val="007D6689"/>
    <w:rsid w:val="007E0C25"/>
    <w:rsid w:val="007E1397"/>
    <w:rsid w:val="007E3C18"/>
    <w:rsid w:val="007F00E8"/>
    <w:rsid w:val="007F09A9"/>
    <w:rsid w:val="007F1B1D"/>
    <w:rsid w:val="0080116C"/>
    <w:rsid w:val="00803617"/>
    <w:rsid w:val="00821FFB"/>
    <w:rsid w:val="00822FFB"/>
    <w:rsid w:val="0082730A"/>
    <w:rsid w:val="00830A4E"/>
    <w:rsid w:val="0083140C"/>
    <w:rsid w:val="0083161A"/>
    <w:rsid w:val="00835820"/>
    <w:rsid w:val="00837201"/>
    <w:rsid w:val="00837A23"/>
    <w:rsid w:val="00840336"/>
    <w:rsid w:val="008412E8"/>
    <w:rsid w:val="00845969"/>
    <w:rsid w:val="00846DD2"/>
    <w:rsid w:val="00847802"/>
    <w:rsid w:val="0087020C"/>
    <w:rsid w:val="00873AE1"/>
    <w:rsid w:val="0088286F"/>
    <w:rsid w:val="00882C65"/>
    <w:rsid w:val="008830F0"/>
    <w:rsid w:val="00883C93"/>
    <w:rsid w:val="00884085"/>
    <w:rsid w:val="00884569"/>
    <w:rsid w:val="00884FA3"/>
    <w:rsid w:val="00886698"/>
    <w:rsid w:val="008923D5"/>
    <w:rsid w:val="00893256"/>
    <w:rsid w:val="0089760D"/>
    <w:rsid w:val="008A1695"/>
    <w:rsid w:val="008A2D42"/>
    <w:rsid w:val="008A67EA"/>
    <w:rsid w:val="008B107F"/>
    <w:rsid w:val="008B13FF"/>
    <w:rsid w:val="008B31B4"/>
    <w:rsid w:val="008B4179"/>
    <w:rsid w:val="008B48D4"/>
    <w:rsid w:val="008B76DC"/>
    <w:rsid w:val="008B7AAE"/>
    <w:rsid w:val="008C03E1"/>
    <w:rsid w:val="008C0BF9"/>
    <w:rsid w:val="008C30F8"/>
    <w:rsid w:val="008C50E3"/>
    <w:rsid w:val="008D564C"/>
    <w:rsid w:val="008E2DCD"/>
    <w:rsid w:val="008F113A"/>
    <w:rsid w:val="008F25DF"/>
    <w:rsid w:val="008F307B"/>
    <w:rsid w:val="008F354C"/>
    <w:rsid w:val="008F62A8"/>
    <w:rsid w:val="00900A9E"/>
    <w:rsid w:val="00900AEE"/>
    <w:rsid w:val="00901BF1"/>
    <w:rsid w:val="00903B1D"/>
    <w:rsid w:val="0090725F"/>
    <w:rsid w:val="0091072C"/>
    <w:rsid w:val="009130F0"/>
    <w:rsid w:val="00926AF7"/>
    <w:rsid w:val="00927556"/>
    <w:rsid w:val="009319AC"/>
    <w:rsid w:val="009344B5"/>
    <w:rsid w:val="00936766"/>
    <w:rsid w:val="0093772E"/>
    <w:rsid w:val="00943F7E"/>
    <w:rsid w:val="00944043"/>
    <w:rsid w:val="0094404D"/>
    <w:rsid w:val="00954E0C"/>
    <w:rsid w:val="009619C2"/>
    <w:rsid w:val="009628DF"/>
    <w:rsid w:val="00967728"/>
    <w:rsid w:val="00974046"/>
    <w:rsid w:val="00981104"/>
    <w:rsid w:val="0098271F"/>
    <w:rsid w:val="00991814"/>
    <w:rsid w:val="009948F5"/>
    <w:rsid w:val="00995647"/>
    <w:rsid w:val="00996D16"/>
    <w:rsid w:val="00997DB6"/>
    <w:rsid w:val="009A2C71"/>
    <w:rsid w:val="009A4A87"/>
    <w:rsid w:val="009A6568"/>
    <w:rsid w:val="009A6D75"/>
    <w:rsid w:val="009A77B9"/>
    <w:rsid w:val="009B2961"/>
    <w:rsid w:val="009B6B2B"/>
    <w:rsid w:val="009C2BC1"/>
    <w:rsid w:val="009C465D"/>
    <w:rsid w:val="009C4E18"/>
    <w:rsid w:val="009C5723"/>
    <w:rsid w:val="009C5E73"/>
    <w:rsid w:val="009C66FD"/>
    <w:rsid w:val="009C7484"/>
    <w:rsid w:val="009D71C8"/>
    <w:rsid w:val="009E2215"/>
    <w:rsid w:val="009F2361"/>
    <w:rsid w:val="009F40C0"/>
    <w:rsid w:val="009F4232"/>
    <w:rsid w:val="009F60AC"/>
    <w:rsid w:val="009F7F8E"/>
    <w:rsid w:val="00A03293"/>
    <w:rsid w:val="00A04ED5"/>
    <w:rsid w:val="00A1398A"/>
    <w:rsid w:val="00A1584E"/>
    <w:rsid w:val="00A2094C"/>
    <w:rsid w:val="00A2371A"/>
    <w:rsid w:val="00A26CE3"/>
    <w:rsid w:val="00A3160B"/>
    <w:rsid w:val="00A320EE"/>
    <w:rsid w:val="00A323BD"/>
    <w:rsid w:val="00A32DEB"/>
    <w:rsid w:val="00A373BD"/>
    <w:rsid w:val="00A418ED"/>
    <w:rsid w:val="00A43ADB"/>
    <w:rsid w:val="00A475C3"/>
    <w:rsid w:val="00A527FB"/>
    <w:rsid w:val="00A5752C"/>
    <w:rsid w:val="00A622A7"/>
    <w:rsid w:val="00A70FE0"/>
    <w:rsid w:val="00A84FAB"/>
    <w:rsid w:val="00A953A0"/>
    <w:rsid w:val="00A9785B"/>
    <w:rsid w:val="00AA39B4"/>
    <w:rsid w:val="00AA403D"/>
    <w:rsid w:val="00AA4B3B"/>
    <w:rsid w:val="00AA6CFD"/>
    <w:rsid w:val="00AB680A"/>
    <w:rsid w:val="00AC49C1"/>
    <w:rsid w:val="00AC4D4A"/>
    <w:rsid w:val="00AD1D05"/>
    <w:rsid w:val="00AD51D6"/>
    <w:rsid w:val="00AD6742"/>
    <w:rsid w:val="00AE3A92"/>
    <w:rsid w:val="00AE504F"/>
    <w:rsid w:val="00AE52FE"/>
    <w:rsid w:val="00AE6FBC"/>
    <w:rsid w:val="00AE7EAA"/>
    <w:rsid w:val="00AF34CB"/>
    <w:rsid w:val="00AF7353"/>
    <w:rsid w:val="00B007E4"/>
    <w:rsid w:val="00B00EB2"/>
    <w:rsid w:val="00B02180"/>
    <w:rsid w:val="00B040F8"/>
    <w:rsid w:val="00B0443B"/>
    <w:rsid w:val="00B16CA1"/>
    <w:rsid w:val="00B175F6"/>
    <w:rsid w:val="00B20229"/>
    <w:rsid w:val="00B21994"/>
    <w:rsid w:val="00B25B92"/>
    <w:rsid w:val="00B25F4A"/>
    <w:rsid w:val="00B3428C"/>
    <w:rsid w:val="00B373AC"/>
    <w:rsid w:val="00B4022C"/>
    <w:rsid w:val="00B42DF7"/>
    <w:rsid w:val="00B44D3C"/>
    <w:rsid w:val="00B4500E"/>
    <w:rsid w:val="00B50D86"/>
    <w:rsid w:val="00B51B4E"/>
    <w:rsid w:val="00B52C0F"/>
    <w:rsid w:val="00B5378F"/>
    <w:rsid w:val="00B563AE"/>
    <w:rsid w:val="00B56673"/>
    <w:rsid w:val="00B572BE"/>
    <w:rsid w:val="00B633D0"/>
    <w:rsid w:val="00B6399F"/>
    <w:rsid w:val="00B639BA"/>
    <w:rsid w:val="00B6479C"/>
    <w:rsid w:val="00B64F46"/>
    <w:rsid w:val="00B66677"/>
    <w:rsid w:val="00B729DE"/>
    <w:rsid w:val="00B75CF4"/>
    <w:rsid w:val="00B75E4E"/>
    <w:rsid w:val="00B80390"/>
    <w:rsid w:val="00B80D32"/>
    <w:rsid w:val="00B81C8B"/>
    <w:rsid w:val="00B83B8C"/>
    <w:rsid w:val="00B875FF"/>
    <w:rsid w:val="00B925CF"/>
    <w:rsid w:val="00B949FD"/>
    <w:rsid w:val="00B97F67"/>
    <w:rsid w:val="00BA3292"/>
    <w:rsid w:val="00BA50CA"/>
    <w:rsid w:val="00BA5EE1"/>
    <w:rsid w:val="00BA6856"/>
    <w:rsid w:val="00BA7DE8"/>
    <w:rsid w:val="00BB147E"/>
    <w:rsid w:val="00BB45E0"/>
    <w:rsid w:val="00BB58A4"/>
    <w:rsid w:val="00BB5E6F"/>
    <w:rsid w:val="00BB71D3"/>
    <w:rsid w:val="00BC210A"/>
    <w:rsid w:val="00BC2EC2"/>
    <w:rsid w:val="00BC58EE"/>
    <w:rsid w:val="00BC5D69"/>
    <w:rsid w:val="00BD2C51"/>
    <w:rsid w:val="00BD30D4"/>
    <w:rsid w:val="00BD78C7"/>
    <w:rsid w:val="00BE4CFB"/>
    <w:rsid w:val="00BE53EB"/>
    <w:rsid w:val="00BE579C"/>
    <w:rsid w:val="00BE62F5"/>
    <w:rsid w:val="00BF1C36"/>
    <w:rsid w:val="00BF55DC"/>
    <w:rsid w:val="00BF6224"/>
    <w:rsid w:val="00BF68BD"/>
    <w:rsid w:val="00C16D31"/>
    <w:rsid w:val="00C21057"/>
    <w:rsid w:val="00C26AC5"/>
    <w:rsid w:val="00C31D44"/>
    <w:rsid w:val="00C32E5D"/>
    <w:rsid w:val="00C35C6B"/>
    <w:rsid w:val="00C37851"/>
    <w:rsid w:val="00C4311F"/>
    <w:rsid w:val="00C4405A"/>
    <w:rsid w:val="00C47A3A"/>
    <w:rsid w:val="00C52DA1"/>
    <w:rsid w:val="00C56428"/>
    <w:rsid w:val="00C6149B"/>
    <w:rsid w:val="00C82DF8"/>
    <w:rsid w:val="00C851D7"/>
    <w:rsid w:val="00C86729"/>
    <w:rsid w:val="00C8727D"/>
    <w:rsid w:val="00C920E4"/>
    <w:rsid w:val="00C937EF"/>
    <w:rsid w:val="00CA5806"/>
    <w:rsid w:val="00CA5EF6"/>
    <w:rsid w:val="00CA65F0"/>
    <w:rsid w:val="00CB2B57"/>
    <w:rsid w:val="00CB6213"/>
    <w:rsid w:val="00CC71BD"/>
    <w:rsid w:val="00CD068E"/>
    <w:rsid w:val="00CD5A0C"/>
    <w:rsid w:val="00CE155C"/>
    <w:rsid w:val="00CE39AD"/>
    <w:rsid w:val="00CE45B0"/>
    <w:rsid w:val="00D015D2"/>
    <w:rsid w:val="00D062B9"/>
    <w:rsid w:val="00D13DC4"/>
    <w:rsid w:val="00D14EC8"/>
    <w:rsid w:val="00D15C8D"/>
    <w:rsid w:val="00D252BD"/>
    <w:rsid w:val="00D25E1C"/>
    <w:rsid w:val="00D300F9"/>
    <w:rsid w:val="00D370BB"/>
    <w:rsid w:val="00D42FC5"/>
    <w:rsid w:val="00D465D8"/>
    <w:rsid w:val="00D4786A"/>
    <w:rsid w:val="00D47E80"/>
    <w:rsid w:val="00D531F6"/>
    <w:rsid w:val="00D55505"/>
    <w:rsid w:val="00D651DB"/>
    <w:rsid w:val="00D65961"/>
    <w:rsid w:val="00D709B3"/>
    <w:rsid w:val="00D7594D"/>
    <w:rsid w:val="00D760AD"/>
    <w:rsid w:val="00D77C82"/>
    <w:rsid w:val="00D80D29"/>
    <w:rsid w:val="00D87344"/>
    <w:rsid w:val="00D954F5"/>
    <w:rsid w:val="00D95DA5"/>
    <w:rsid w:val="00D96CDA"/>
    <w:rsid w:val="00DA0888"/>
    <w:rsid w:val="00DA4EC3"/>
    <w:rsid w:val="00DB5FCD"/>
    <w:rsid w:val="00DB7564"/>
    <w:rsid w:val="00DC0F56"/>
    <w:rsid w:val="00DC2EA7"/>
    <w:rsid w:val="00DC5AF9"/>
    <w:rsid w:val="00DD295E"/>
    <w:rsid w:val="00DE2BD8"/>
    <w:rsid w:val="00DE2CF5"/>
    <w:rsid w:val="00DE367B"/>
    <w:rsid w:val="00DE533B"/>
    <w:rsid w:val="00DE59C6"/>
    <w:rsid w:val="00DF2721"/>
    <w:rsid w:val="00E044D5"/>
    <w:rsid w:val="00E04820"/>
    <w:rsid w:val="00E0539B"/>
    <w:rsid w:val="00E06434"/>
    <w:rsid w:val="00E213EF"/>
    <w:rsid w:val="00E230EB"/>
    <w:rsid w:val="00E2327C"/>
    <w:rsid w:val="00E237D5"/>
    <w:rsid w:val="00E23882"/>
    <w:rsid w:val="00E23F73"/>
    <w:rsid w:val="00E24B95"/>
    <w:rsid w:val="00E32C43"/>
    <w:rsid w:val="00E36C86"/>
    <w:rsid w:val="00E40FF3"/>
    <w:rsid w:val="00E4673B"/>
    <w:rsid w:val="00E46CB6"/>
    <w:rsid w:val="00E50506"/>
    <w:rsid w:val="00E53525"/>
    <w:rsid w:val="00E56A48"/>
    <w:rsid w:val="00E614B9"/>
    <w:rsid w:val="00E66E6C"/>
    <w:rsid w:val="00E674D7"/>
    <w:rsid w:val="00E73409"/>
    <w:rsid w:val="00E7704F"/>
    <w:rsid w:val="00E77FA3"/>
    <w:rsid w:val="00E827A3"/>
    <w:rsid w:val="00E831D4"/>
    <w:rsid w:val="00E865EB"/>
    <w:rsid w:val="00E86824"/>
    <w:rsid w:val="00E86A02"/>
    <w:rsid w:val="00E913F4"/>
    <w:rsid w:val="00E922C9"/>
    <w:rsid w:val="00E93205"/>
    <w:rsid w:val="00E93AC0"/>
    <w:rsid w:val="00E97152"/>
    <w:rsid w:val="00EA0BB0"/>
    <w:rsid w:val="00EA1CD7"/>
    <w:rsid w:val="00EA468B"/>
    <w:rsid w:val="00EA46CD"/>
    <w:rsid w:val="00EB17D6"/>
    <w:rsid w:val="00EB4505"/>
    <w:rsid w:val="00EB7206"/>
    <w:rsid w:val="00EC19C7"/>
    <w:rsid w:val="00EC5B6B"/>
    <w:rsid w:val="00EC7CDE"/>
    <w:rsid w:val="00ED09B5"/>
    <w:rsid w:val="00ED0ADD"/>
    <w:rsid w:val="00ED21B9"/>
    <w:rsid w:val="00ED4A2A"/>
    <w:rsid w:val="00ED618D"/>
    <w:rsid w:val="00EE55F6"/>
    <w:rsid w:val="00F0061D"/>
    <w:rsid w:val="00F0291A"/>
    <w:rsid w:val="00F068DC"/>
    <w:rsid w:val="00F114A7"/>
    <w:rsid w:val="00F364EC"/>
    <w:rsid w:val="00F43D0B"/>
    <w:rsid w:val="00F44D42"/>
    <w:rsid w:val="00F47C56"/>
    <w:rsid w:val="00F5298B"/>
    <w:rsid w:val="00F53CEE"/>
    <w:rsid w:val="00F55294"/>
    <w:rsid w:val="00F57587"/>
    <w:rsid w:val="00F60500"/>
    <w:rsid w:val="00F64B58"/>
    <w:rsid w:val="00F83920"/>
    <w:rsid w:val="00F84C89"/>
    <w:rsid w:val="00F85AF0"/>
    <w:rsid w:val="00F8669D"/>
    <w:rsid w:val="00F90491"/>
    <w:rsid w:val="00F928C5"/>
    <w:rsid w:val="00F96521"/>
    <w:rsid w:val="00F977B3"/>
    <w:rsid w:val="00FA4084"/>
    <w:rsid w:val="00FB754A"/>
    <w:rsid w:val="00FC2EB6"/>
    <w:rsid w:val="00FC412E"/>
    <w:rsid w:val="00FD1F03"/>
    <w:rsid w:val="00FD38AC"/>
    <w:rsid w:val="00FD5D75"/>
    <w:rsid w:val="00FD7DB1"/>
    <w:rsid w:val="00FE39FF"/>
    <w:rsid w:val="00FF0C1C"/>
    <w:rsid w:val="00FF2D10"/>
    <w:rsid w:val="00FF768A"/>
    <w:rsid w:val="01B58ADD"/>
    <w:rsid w:val="06821CB9"/>
    <w:rsid w:val="06C5E4B8"/>
    <w:rsid w:val="0C81D5DF"/>
    <w:rsid w:val="154EDD86"/>
    <w:rsid w:val="159342B9"/>
    <w:rsid w:val="1650116C"/>
    <w:rsid w:val="1A2CA867"/>
    <w:rsid w:val="1DE21C9D"/>
    <w:rsid w:val="1E466C26"/>
    <w:rsid w:val="36B96E57"/>
    <w:rsid w:val="3B608B64"/>
    <w:rsid w:val="49D6AE98"/>
    <w:rsid w:val="49FEF4E7"/>
    <w:rsid w:val="4F2DEF1E"/>
    <w:rsid w:val="537DC9AF"/>
    <w:rsid w:val="636FF4BE"/>
    <w:rsid w:val="6487779B"/>
    <w:rsid w:val="655A24AB"/>
    <w:rsid w:val="66F5F50C"/>
    <w:rsid w:val="6CBD2922"/>
    <w:rsid w:val="75A28404"/>
    <w:rsid w:val="7B00B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,"/>
  <w14:docId w14:val="4C1148FE"/>
  <w15:docId w15:val="{65D544D7-86C3-4AAA-B47A-4E16CAD1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456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F3F"/>
    <w:pPr>
      <w:keepNext/>
      <w:spacing w:after="0" w:line="240" w:lineRule="auto"/>
      <w:ind w:left="540" w:right="360"/>
      <w:outlineLvl w:val="0"/>
    </w:pPr>
    <w:rPr>
      <w:rFonts w:ascii="Arial" w:eastAsia="Times New Roman" w:hAnsi="Arial" w:cs="Arial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727F3F"/>
    <w:pPr>
      <w:keepNext/>
      <w:spacing w:after="0" w:line="240" w:lineRule="auto"/>
      <w:ind w:left="540" w:right="360"/>
      <w:outlineLvl w:val="1"/>
    </w:pPr>
    <w:rPr>
      <w:rFonts w:ascii="Arial" w:eastAsia="Times New Roman" w:hAnsi="Arial" w:cs="Arial"/>
      <w:b/>
      <w:bCs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727F3F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3E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7F3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727F3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uiPriority w:val="99"/>
    <w:rsid w:val="00727F3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7F3F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paragraph" w:styleId="Subtitle">
    <w:name w:val="Subtitle"/>
    <w:basedOn w:val="Normal"/>
    <w:qFormat/>
    <w:rsid w:val="00727F3F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BodyText3">
    <w:name w:val="Body Text 3"/>
    <w:basedOn w:val="Normal"/>
    <w:rsid w:val="00727F3F"/>
    <w:pPr>
      <w:spacing w:after="0" w:line="240" w:lineRule="auto"/>
      <w:jc w:val="both"/>
    </w:pPr>
    <w:rPr>
      <w:rFonts w:ascii="Arial" w:eastAsia="Times New Roman" w:hAnsi="Arial" w:cs="Times New Roman"/>
      <w:b/>
      <w:szCs w:val="20"/>
    </w:rPr>
  </w:style>
  <w:style w:type="paragraph" w:styleId="BodyText2">
    <w:name w:val="Body Text 2"/>
    <w:basedOn w:val="Normal"/>
    <w:rsid w:val="00727F3F"/>
    <w:pPr>
      <w:spacing w:after="0" w:line="240" w:lineRule="auto"/>
    </w:pPr>
    <w:rPr>
      <w:rFonts w:ascii="Arial" w:eastAsia="Times New Roman" w:hAnsi="Arial" w:cs="Times New Roman"/>
      <w:i/>
      <w:szCs w:val="20"/>
    </w:rPr>
  </w:style>
  <w:style w:type="paragraph" w:styleId="BodyTextIndent3">
    <w:name w:val="Body Text Indent 3"/>
    <w:basedOn w:val="Normal"/>
    <w:rsid w:val="00727F3F"/>
    <w:pPr>
      <w:spacing w:after="0" w:line="360" w:lineRule="auto"/>
      <w:ind w:left="720"/>
      <w:jc w:val="both"/>
    </w:pPr>
    <w:rPr>
      <w:rFonts w:ascii="Arial" w:eastAsia="Times New Roman" w:hAnsi="Arial" w:cs="Times New Roman"/>
      <w:szCs w:val="20"/>
    </w:rPr>
  </w:style>
  <w:style w:type="paragraph" w:styleId="BodyTextIndent">
    <w:name w:val="Body Text Indent"/>
    <w:basedOn w:val="Normal"/>
    <w:rsid w:val="00727F3F"/>
    <w:pPr>
      <w:spacing w:after="0" w:line="36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character" w:styleId="FollowedHyperlink">
    <w:name w:val="FollowedHyperlink"/>
    <w:uiPriority w:val="99"/>
    <w:rsid w:val="00727F3F"/>
    <w:rPr>
      <w:color w:val="800080"/>
      <w:u w:val="single"/>
    </w:rPr>
  </w:style>
  <w:style w:type="character" w:styleId="PageNumber">
    <w:name w:val="page number"/>
    <w:basedOn w:val="DefaultParagraphFont"/>
    <w:rsid w:val="00903B1D"/>
  </w:style>
  <w:style w:type="character" w:styleId="CommentReference">
    <w:name w:val="annotation reference"/>
    <w:semiHidden/>
    <w:rsid w:val="00903B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03B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03B1D"/>
    <w:rPr>
      <w:b/>
      <w:bCs/>
    </w:rPr>
  </w:style>
  <w:style w:type="paragraph" w:styleId="BalloonText">
    <w:name w:val="Balloon Text"/>
    <w:basedOn w:val="Normal"/>
    <w:semiHidden/>
    <w:rsid w:val="00903B1D"/>
    <w:pPr>
      <w:spacing w:after="0" w:line="240" w:lineRule="auto"/>
    </w:pPr>
    <w:rPr>
      <w:rFonts w:ascii="Tahoma" w:eastAsia="Times New Roman" w:hAnsi="Tahoma" w:cs="Tahoma"/>
      <w:sz w:val="16"/>
      <w:szCs w:val="16"/>
      <w:lang w:val="en-GB"/>
    </w:rPr>
  </w:style>
  <w:style w:type="paragraph" w:customStyle="1" w:styleId="NormalParagraphStyle">
    <w:name w:val="NormalParagraphStyle"/>
    <w:basedOn w:val="Normal"/>
    <w:rsid w:val="00B0218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Achievement">
    <w:name w:val="Achievement"/>
    <w:basedOn w:val="BodyText"/>
    <w:rsid w:val="00364641"/>
    <w:pPr>
      <w:numPr>
        <w:numId w:val="1"/>
      </w:numPr>
      <w:spacing w:after="60" w:line="240" w:lineRule="atLeast"/>
      <w:jc w:val="both"/>
    </w:pPr>
    <w:rPr>
      <w:rFonts w:ascii="Garamond" w:hAnsi="Garamond"/>
      <w:b w:val="0"/>
    </w:rPr>
  </w:style>
  <w:style w:type="paragraph" w:styleId="ListParagraph">
    <w:name w:val="List Paragraph"/>
    <w:basedOn w:val="Normal"/>
    <w:qFormat/>
    <w:rsid w:val="003646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641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641"/>
    <w:rPr>
      <w:rFonts w:ascii="Calibri" w:hAnsi="Calibri"/>
      <w:b/>
      <w:bCs/>
      <w:i/>
      <w:iCs/>
      <w:color w:val="4F81BD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364641"/>
    <w:rPr>
      <w:lang w:val="en-ZA" w:eastAsia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364641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23D3C"/>
  </w:style>
  <w:style w:type="character" w:customStyle="1" w:styleId="Heading2Char">
    <w:name w:val="Heading 2 Char"/>
    <w:basedOn w:val="DefaultParagraphFont"/>
    <w:link w:val="Heading2"/>
    <w:uiPriority w:val="9"/>
    <w:rsid w:val="00884569"/>
    <w:rPr>
      <w:rFonts w:ascii="Arial" w:hAnsi="Arial" w:cs="Arial"/>
      <w:b/>
      <w:bCs/>
      <w:sz w:val="22"/>
      <w:szCs w:val="24"/>
      <w:lang w:eastAsia="en-US"/>
    </w:rPr>
  </w:style>
  <w:style w:type="character" w:customStyle="1" w:styleId="gd">
    <w:name w:val="gd"/>
    <w:basedOn w:val="DefaultParagraphFont"/>
    <w:rsid w:val="00884569"/>
  </w:style>
  <w:style w:type="character" w:customStyle="1" w:styleId="go">
    <w:name w:val="go"/>
    <w:basedOn w:val="DefaultParagraphFont"/>
    <w:rsid w:val="00884569"/>
  </w:style>
  <w:style w:type="character" w:styleId="Strong">
    <w:name w:val="Strong"/>
    <w:basedOn w:val="DefaultParagraphFont"/>
    <w:uiPriority w:val="22"/>
    <w:qFormat/>
    <w:rsid w:val="00884569"/>
    <w:rPr>
      <w:b/>
      <w:bCs/>
    </w:rPr>
  </w:style>
  <w:style w:type="character" w:customStyle="1" w:styleId="m-6723461069705289478text-color">
    <w:name w:val="m_-6723461069705289478text-color"/>
    <w:basedOn w:val="DefaultParagraphFont"/>
    <w:rsid w:val="00884569"/>
  </w:style>
  <w:style w:type="character" w:customStyle="1" w:styleId="Heading1Char">
    <w:name w:val="Heading 1 Char"/>
    <w:basedOn w:val="DefaultParagraphFont"/>
    <w:link w:val="Heading1"/>
    <w:uiPriority w:val="9"/>
    <w:rsid w:val="00884569"/>
    <w:rPr>
      <w:rFonts w:ascii="Arial" w:hAnsi="Arial" w:cs="Arial"/>
      <w:b/>
      <w:bCs/>
      <w:sz w:val="24"/>
      <w:szCs w:val="24"/>
      <w:lang w:eastAsia="en-US"/>
    </w:rPr>
  </w:style>
  <w:style w:type="paragraph" w:customStyle="1" w:styleId="Default">
    <w:name w:val="Default"/>
    <w:rsid w:val="00B566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205"/>
    <w:rPr>
      <w:color w:val="808080"/>
      <w:shd w:val="clear" w:color="auto" w:fill="E6E6E6"/>
    </w:rPr>
  </w:style>
  <w:style w:type="character" w:styleId="IntenseReference">
    <w:name w:val="Intense Reference"/>
    <w:basedOn w:val="DefaultParagraphFont"/>
    <w:uiPriority w:val="32"/>
    <w:qFormat/>
    <w:rsid w:val="009A4A87"/>
    <w:rPr>
      <w:b/>
      <w:bCs/>
      <w:smallCaps/>
      <w:color w:val="4F81BD" w:themeColor="accent1"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8F0"/>
    <w:rPr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53EA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253EAE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54E0C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AF34CB"/>
  </w:style>
  <w:style w:type="paragraph" w:customStyle="1" w:styleId="HeaderFooter">
    <w:name w:val="Header &amp; Footer"/>
    <w:rsid w:val="00AF34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ZA" w:eastAsia="en-ZA"/>
    </w:rPr>
  </w:style>
  <w:style w:type="paragraph" w:customStyle="1" w:styleId="Body">
    <w:name w:val="Body"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Arial Unicode MS" w:cs="Arial Unicode MS"/>
      <w:i/>
      <w:iCs/>
      <w:color w:val="000000"/>
      <w:sz w:val="22"/>
      <w:szCs w:val="22"/>
      <w:u w:color="000000"/>
      <w:bdr w:val="nil"/>
      <w:lang w:val="en-ZA" w:eastAsia="en-ZA"/>
    </w:rPr>
  </w:style>
  <w:style w:type="numbering" w:customStyle="1" w:styleId="List0">
    <w:name w:val="List 0"/>
    <w:basedOn w:val="NoList"/>
    <w:rsid w:val="00AF34CB"/>
    <w:pPr>
      <w:numPr>
        <w:numId w:val="3"/>
      </w:numPr>
    </w:pPr>
  </w:style>
  <w:style w:type="numbering" w:customStyle="1" w:styleId="List1">
    <w:name w:val="List 1"/>
    <w:basedOn w:val="NoList"/>
    <w:rsid w:val="00AF34CB"/>
    <w:pPr>
      <w:numPr>
        <w:numId w:val="2"/>
      </w:numPr>
    </w:pPr>
  </w:style>
  <w:style w:type="numbering" w:customStyle="1" w:styleId="List21">
    <w:name w:val="List 21"/>
    <w:basedOn w:val="NoList"/>
    <w:rsid w:val="00AF34CB"/>
    <w:pPr>
      <w:numPr>
        <w:numId w:val="4"/>
      </w:numPr>
    </w:pPr>
  </w:style>
  <w:style w:type="character" w:customStyle="1" w:styleId="Hyperlink0">
    <w:name w:val="Hyperlink.0"/>
    <w:basedOn w:val="DefaultParagraphFont"/>
    <w:rsid w:val="00AF34CB"/>
    <w:rPr>
      <w:rFonts w:ascii="Calibri" w:eastAsia="Calibri" w:hAnsi="Calibri" w:cs="Calibri"/>
      <w:i/>
      <w:iCs/>
      <w:color w:val="0563C1"/>
      <w:sz w:val="20"/>
      <w:szCs w:val="20"/>
      <w:u w:val="single" w:color="0563C1"/>
    </w:rPr>
  </w:style>
  <w:style w:type="numbering" w:customStyle="1" w:styleId="List31">
    <w:name w:val="List 31"/>
    <w:basedOn w:val="NoList"/>
    <w:rsid w:val="00AF34CB"/>
    <w:pPr>
      <w:numPr>
        <w:numId w:val="5"/>
      </w:numPr>
    </w:pPr>
  </w:style>
  <w:style w:type="numbering" w:customStyle="1" w:styleId="List41">
    <w:name w:val="List 41"/>
    <w:basedOn w:val="NoList"/>
    <w:rsid w:val="00AF34CB"/>
    <w:pPr>
      <w:numPr>
        <w:numId w:val="6"/>
      </w:numPr>
    </w:pPr>
  </w:style>
  <w:style w:type="numbering" w:customStyle="1" w:styleId="List51">
    <w:name w:val="List 51"/>
    <w:basedOn w:val="NoList"/>
    <w:rsid w:val="00AF34CB"/>
    <w:pPr>
      <w:numPr>
        <w:numId w:val="7"/>
      </w:numPr>
    </w:pPr>
  </w:style>
  <w:style w:type="numbering" w:customStyle="1" w:styleId="List6">
    <w:name w:val="List 6"/>
    <w:basedOn w:val="NoList"/>
    <w:rsid w:val="00AF34CB"/>
    <w:pPr>
      <w:numPr>
        <w:numId w:val="8"/>
      </w:numPr>
    </w:pPr>
  </w:style>
  <w:style w:type="numbering" w:customStyle="1" w:styleId="List7">
    <w:name w:val="List 7"/>
    <w:basedOn w:val="NoList"/>
    <w:rsid w:val="00AF34CB"/>
    <w:pPr>
      <w:numPr>
        <w:numId w:val="56"/>
      </w:numPr>
    </w:pPr>
  </w:style>
  <w:style w:type="numbering" w:customStyle="1" w:styleId="List8">
    <w:name w:val="List 8"/>
    <w:basedOn w:val="NoList"/>
    <w:rsid w:val="00AF34CB"/>
    <w:pPr>
      <w:numPr>
        <w:numId w:val="57"/>
      </w:numPr>
    </w:pPr>
  </w:style>
  <w:style w:type="numbering" w:customStyle="1" w:styleId="List01">
    <w:name w:val="List 01"/>
    <w:basedOn w:val="NoList"/>
    <w:rsid w:val="00AF34CB"/>
    <w:pPr>
      <w:numPr>
        <w:numId w:val="60"/>
      </w:numPr>
    </w:pPr>
  </w:style>
  <w:style w:type="numbering" w:customStyle="1" w:styleId="List11">
    <w:name w:val="List 11"/>
    <w:basedOn w:val="NoList"/>
    <w:rsid w:val="00AF34CB"/>
    <w:pPr>
      <w:numPr>
        <w:numId w:val="59"/>
      </w:numPr>
    </w:pPr>
  </w:style>
  <w:style w:type="numbering" w:customStyle="1" w:styleId="List02">
    <w:name w:val="List 02"/>
    <w:basedOn w:val="NoList"/>
    <w:rsid w:val="00AF34CB"/>
    <w:pPr>
      <w:numPr>
        <w:numId w:val="62"/>
      </w:numPr>
    </w:pPr>
  </w:style>
  <w:style w:type="numbering" w:customStyle="1" w:styleId="List12">
    <w:name w:val="List 12"/>
    <w:basedOn w:val="NoList"/>
    <w:rsid w:val="00AF34CB"/>
    <w:pPr>
      <w:numPr>
        <w:numId w:val="61"/>
      </w:numPr>
    </w:pPr>
  </w:style>
  <w:style w:type="numbering" w:customStyle="1" w:styleId="List211">
    <w:name w:val="List 211"/>
    <w:basedOn w:val="NoList"/>
    <w:rsid w:val="00AF34CB"/>
    <w:pPr>
      <w:numPr>
        <w:numId w:val="63"/>
      </w:numPr>
    </w:pPr>
  </w:style>
  <w:style w:type="numbering" w:customStyle="1" w:styleId="List311">
    <w:name w:val="List 311"/>
    <w:basedOn w:val="NoList"/>
    <w:rsid w:val="00AF34CB"/>
    <w:pPr>
      <w:numPr>
        <w:numId w:val="64"/>
      </w:numPr>
    </w:pPr>
  </w:style>
  <w:style w:type="numbering" w:customStyle="1" w:styleId="List511">
    <w:name w:val="List 511"/>
    <w:basedOn w:val="NoList"/>
    <w:rsid w:val="00AF34CB"/>
    <w:pPr>
      <w:numPr>
        <w:numId w:val="65"/>
      </w:numPr>
    </w:pPr>
  </w:style>
  <w:style w:type="numbering" w:customStyle="1" w:styleId="List03">
    <w:name w:val="List 03"/>
    <w:basedOn w:val="NoList"/>
    <w:rsid w:val="00AF34CB"/>
    <w:pPr>
      <w:numPr>
        <w:numId w:val="66"/>
      </w:numPr>
    </w:pPr>
  </w:style>
  <w:style w:type="numbering" w:customStyle="1" w:styleId="List13">
    <w:name w:val="List 13"/>
    <w:basedOn w:val="NoList"/>
    <w:rsid w:val="00AF34CB"/>
    <w:pPr>
      <w:numPr>
        <w:numId w:val="67"/>
      </w:numPr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4CB"/>
    <w:rPr>
      <w:b/>
      <w:bCs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AF34CB"/>
    <w:rPr>
      <w:rFonts w:ascii="Calibri" w:eastAsia="Calibri" w:hAnsi="Calibri"/>
      <w:sz w:val="24"/>
      <w:szCs w:val="24"/>
      <w:lang w:val="en-Z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34CB"/>
    <w:rPr>
      <w:rFonts w:eastAsia="Arial Unicode MS"/>
      <w:sz w:val="24"/>
      <w:szCs w:val="24"/>
      <w:bdr w:val="nil"/>
      <w:lang w:val="en-US" w:eastAsia="en-US"/>
    </w:rPr>
  </w:style>
  <w:style w:type="paragraph" w:customStyle="1" w:styleId="Title1">
    <w:name w:val="Title1"/>
    <w:basedOn w:val="Normal"/>
    <w:next w:val="Normal"/>
    <w:uiPriority w:val="10"/>
    <w:qFormat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bdr w:val="nil"/>
    </w:rPr>
  </w:style>
  <w:style w:type="character" w:customStyle="1" w:styleId="TitleChar">
    <w:name w:val="Title Char"/>
    <w:basedOn w:val="DefaultParagraphFont"/>
    <w:link w:val="Title"/>
    <w:uiPriority w:val="10"/>
    <w:rsid w:val="00AF34CB"/>
    <w:rPr>
      <w:rFonts w:ascii="Calibri Light" w:eastAsia="Times New Roman" w:hAnsi="Calibri Light" w:cs="Times New Roman"/>
      <w:spacing w:val="-10"/>
      <w:kern w:val="28"/>
      <w:sz w:val="56"/>
      <w:szCs w:val="56"/>
      <w:bdr w:val="ni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F34CB"/>
    <w:rPr>
      <w:rFonts w:ascii="Arial" w:hAnsi="Arial"/>
      <w:sz w:val="24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F34CB"/>
    <w:pPr>
      <w:keepLines/>
      <w:spacing w:before="240" w:line="259" w:lineRule="auto"/>
      <w:ind w:left="0" w:right="0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  <w:ind w:left="240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TOC3">
    <w:name w:val="toc 3"/>
    <w:basedOn w:val="Normal"/>
    <w:next w:val="Normal"/>
    <w:autoRedefine/>
    <w:uiPriority w:val="39"/>
    <w:unhideWhenUsed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  <w:ind w:left="480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TOC1">
    <w:name w:val="toc 1"/>
    <w:basedOn w:val="Normal"/>
    <w:next w:val="Normal"/>
    <w:autoRedefine/>
    <w:uiPriority w:val="39"/>
    <w:unhideWhenUsed/>
    <w:rsid w:val="00AF34CB"/>
    <w:pPr>
      <w:pBdr>
        <w:top w:val="nil"/>
        <w:left w:val="nil"/>
        <w:bottom w:val="nil"/>
        <w:right w:val="nil"/>
        <w:between w:val="nil"/>
        <w:bar w:val="nil"/>
      </w:pBdr>
      <w:spacing w:after="10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HeaderChar">
    <w:name w:val="Header Char"/>
    <w:basedOn w:val="DefaultParagraphFont"/>
    <w:link w:val="Header"/>
    <w:uiPriority w:val="99"/>
    <w:rsid w:val="00AF34CB"/>
    <w:rPr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AF34CB"/>
    <w:rPr>
      <w:rFonts w:ascii="Arial" w:hAnsi="Arial"/>
      <w:b/>
      <w:sz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F34CB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bdr w:val="nil"/>
      <w:lang w:eastAsia="en-GB"/>
    </w:rPr>
  </w:style>
  <w:style w:type="character" w:customStyle="1" w:styleId="TitleChar1">
    <w:name w:val="Title Char1"/>
    <w:basedOn w:val="DefaultParagraphFont"/>
    <w:rsid w:val="00AF34C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numbering" w:customStyle="1" w:styleId="NoList2">
    <w:name w:val="No List2"/>
    <w:next w:val="NoList"/>
    <w:uiPriority w:val="99"/>
    <w:semiHidden/>
    <w:unhideWhenUsed/>
    <w:rsid w:val="001210B5"/>
  </w:style>
  <w:style w:type="table" w:customStyle="1" w:styleId="TableGrid3">
    <w:name w:val="Table Grid3"/>
    <w:basedOn w:val="TableNormal"/>
    <w:next w:val="TableGrid"/>
    <w:uiPriority w:val="39"/>
    <w:rsid w:val="001210B5"/>
    <w:rPr>
      <w:rFonts w:ascii="Calibri" w:eastAsia="Calibri" w:hAnsi="Calibri"/>
      <w:sz w:val="22"/>
      <w:szCs w:val="22"/>
      <w:lang w:val="en-Z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B2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normaltextrun">
    <w:name w:val="normaltextrun"/>
    <w:basedOn w:val="DefaultParagraphFont"/>
    <w:rsid w:val="004B2D7E"/>
  </w:style>
  <w:style w:type="character" w:customStyle="1" w:styleId="eop">
    <w:name w:val="eop"/>
    <w:basedOn w:val="DefaultParagraphFont"/>
    <w:rsid w:val="004B2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svp@nstf.org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stf.org.za" TargetMode="External"/><Relationship Id="rId2" Type="http://schemas.openxmlformats.org/officeDocument/2006/relationships/hyperlink" Target="mailto:enquiries@nstf.org.za" TargetMode="External"/><Relationship Id="rId1" Type="http://schemas.openxmlformats.org/officeDocument/2006/relationships/image" Target="media/image1.jpeg"/><Relationship Id="rId6" Type="http://schemas.openxmlformats.org/officeDocument/2006/relationships/hyperlink" Target="http://www.nstf.org.za" TargetMode="External"/><Relationship Id="rId5" Type="http://schemas.openxmlformats.org/officeDocument/2006/relationships/hyperlink" Target="mailto:enquiries@nstf.org.za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Niehaus\Downloads\NTSF%20Letterhead%202016%20V6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3A412B1154B47B3663FDA9B23031B" ma:contentTypeVersion="18" ma:contentTypeDescription="Create a new document." ma:contentTypeScope="" ma:versionID="b0ba08dae74b5bb245eab8a047a0883e">
  <xsd:schema xmlns:xsd="http://www.w3.org/2001/XMLSchema" xmlns:xs="http://www.w3.org/2001/XMLSchema" xmlns:p="http://schemas.microsoft.com/office/2006/metadata/properties" xmlns:ns3="752b1be1-6f93-484e-94da-e3d9ddd41ec8" xmlns:ns4="fe922d07-abdc-4116-8cb9-2af4d2812a98" targetNamespace="http://schemas.microsoft.com/office/2006/metadata/properties" ma:root="true" ma:fieldsID="7fbfb016559af9f5de597d4d982e1a07" ns3:_="" ns4:_="">
    <xsd:import namespace="752b1be1-6f93-484e-94da-e3d9ddd41ec8"/>
    <xsd:import namespace="fe922d07-abdc-4116-8cb9-2af4d2812a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b1be1-6f93-484e-94da-e3d9ddd41e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22d07-abdc-4116-8cb9-2af4d2812a9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2b1be1-6f93-484e-94da-e3d9ddd41ec8" xsi:nil="true"/>
  </documentManagement>
</p:properties>
</file>

<file path=customXml/itemProps1.xml><?xml version="1.0" encoding="utf-8"?>
<ds:datastoreItem xmlns:ds="http://schemas.openxmlformats.org/officeDocument/2006/customXml" ds:itemID="{2B08D2BE-A7E5-4E18-8764-78C805D79C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4D33D2-018B-489F-AB68-7E185CD95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b1be1-6f93-484e-94da-e3d9ddd41ec8"/>
    <ds:schemaRef ds:uri="fe922d07-abdc-4116-8cb9-2af4d2812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1F6447-3214-472C-A8B8-F095035D2B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9A582E-9360-4C42-AEE8-537044D9DA84}">
  <ds:schemaRefs>
    <ds:schemaRef ds:uri="http://schemas.microsoft.com/office/2006/metadata/properties"/>
    <ds:schemaRef ds:uri="http://schemas.microsoft.com/office/infopath/2007/PartnerControls"/>
    <ds:schemaRef ds:uri="752b1be1-6f93-484e-94da-e3d9ddd41e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NTSF Letterhead 2016 V6_1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>GLi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JNiehaus</dc:creator>
  <cp:lastModifiedBy>Mankwe Mojapelo</cp:lastModifiedBy>
  <cp:revision>3</cp:revision>
  <cp:lastPrinted>2020-11-04T23:46:00Z</cp:lastPrinted>
  <dcterms:created xsi:type="dcterms:W3CDTF">2026-10-06T07:10:00Z</dcterms:created>
  <dcterms:modified xsi:type="dcterms:W3CDTF">2026-10-06T07:11:00Z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13fac8b072d2c58adfca03c98389e4988f7f89767c34170bc856a6e878051459</vt:lpwstr>
  </property>
  <property fmtid="{D5CDD505-2E9C-101B-9397-08002B2CF9AE}" pid="3" name="ContentTypeId">
    <vt:lpwstr>0x0101009923A412B1154B47B3663FDA9B23031B</vt:lpwstr>
  </property>
</Properties>
</file>